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Arial" w:eastAsia="Times New Roman" w:hAnsi="Arial" w:cs="Arial"/>
          <w:sz w:val="21"/>
          <w:szCs w:val="21"/>
          <w:lang w:eastAsia="en-GB"/>
        </w:rPr>
      </w:pPr>
      <w:r>
        <w:rPr>
          <w:rFonts w:ascii="Arial" w:eastAsia="Times New Roman" w:hAnsi="Arial" w:cs="Arial"/>
          <w:sz w:val="21"/>
          <w:szCs w:val="21"/>
          <w:lang w:eastAsia="en-GB"/>
        </w:rPr>
        <w:t>Our Ref:  SMC/AP/0401</w:t>
      </w:r>
      <w:bookmarkStart w:id="0" w:name="_GoBack"/>
      <w:bookmarkEnd w:id="0"/>
    </w:p>
    <w:p>
      <w:pPr>
        <w:rPr>
          <w:rFonts w:ascii="Arial" w:eastAsia="Times New Roman" w:hAnsi="Arial" w:cs="Arial"/>
          <w:sz w:val="21"/>
          <w:szCs w:val="21"/>
          <w:lang w:eastAsia="en-GB"/>
        </w:rPr>
      </w:pPr>
    </w:p>
    <w:p>
      <w:pPr>
        <w:rPr>
          <w:rFonts w:ascii="Arial" w:eastAsia="Times New Roman" w:hAnsi="Arial" w:cs="Arial"/>
          <w:sz w:val="21"/>
          <w:szCs w:val="21"/>
          <w:lang w:eastAsia="en-GB"/>
        </w:rPr>
      </w:pPr>
    </w:p>
    <w:p>
      <w:pPr>
        <w:rPr>
          <w:rFonts w:ascii="Arial" w:eastAsia="Times New Roman" w:hAnsi="Arial" w:cs="Arial"/>
          <w:sz w:val="21"/>
          <w:szCs w:val="21"/>
          <w:lang w:eastAsia="en-GB"/>
        </w:rPr>
      </w:pPr>
    </w:p>
    <w:p>
      <w:pPr>
        <w:rPr>
          <w:rFonts w:ascii="Arial" w:eastAsia="Times New Roman" w:hAnsi="Arial" w:cs="Arial"/>
          <w:sz w:val="21"/>
          <w:szCs w:val="21"/>
          <w:lang w:eastAsia="en-GB"/>
        </w:rPr>
      </w:pPr>
    </w:p>
    <w:p>
      <w:pPr>
        <w:rPr>
          <w:rFonts w:ascii="Arial" w:eastAsia="Times New Roman" w:hAnsi="Arial" w:cs="Arial"/>
          <w:sz w:val="21"/>
          <w:szCs w:val="21"/>
          <w:lang w:eastAsia="en-GB"/>
        </w:rPr>
      </w:pPr>
    </w:p>
    <w:p>
      <w:pPr>
        <w:rPr>
          <w:rFonts w:ascii="Arial" w:eastAsia="Times New Roman" w:hAnsi="Arial" w:cs="Arial"/>
          <w:sz w:val="21"/>
          <w:szCs w:val="21"/>
          <w:lang w:eastAsia="en-GB"/>
        </w:rPr>
      </w:pPr>
    </w:p>
    <w:p>
      <w:pPr>
        <w:spacing w:after="160" w:line="259" w:lineRule="auto"/>
        <w:rPr>
          <w:rFonts w:ascii="Arial" w:eastAsiaTheme="minorHAnsi" w:hAnsi="Arial" w:cs="Arial"/>
          <w:sz w:val="21"/>
          <w:szCs w:val="21"/>
          <w:lang w:val="en-GB"/>
        </w:rPr>
      </w:pPr>
      <w:r>
        <w:rPr>
          <w:rFonts w:ascii="Arial" w:eastAsiaTheme="minorHAnsi" w:hAnsi="Arial" w:cs="Arial"/>
          <w:sz w:val="21"/>
          <w:szCs w:val="21"/>
          <w:lang w:val="en-GB"/>
        </w:rPr>
        <w:t>Dear Parents/Carers</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These are unprecedented times and we all need to keep each other safe. The next couple of months will be very different, our school community will not be together but we will still be connected.  We will continue to provide support and care for our students and our families. Please do not hesitate to make contact with us if we can support in anyway, key contact details are listed below and the information is available via our website;</w:t>
      </w:r>
    </w:p>
    <w:p>
      <w:pPr>
        <w:spacing w:line="259" w:lineRule="auto"/>
        <w:rPr>
          <w:rFonts w:ascii="Arial" w:eastAsiaTheme="minorHAnsi" w:hAnsi="Arial" w:cs="Arial"/>
          <w:sz w:val="21"/>
          <w:szCs w:val="21"/>
          <w:lang w:val="en-GB"/>
        </w:rPr>
      </w:pPr>
      <w:hyperlink r:id="rId7" w:history="1">
        <w:r>
          <w:rPr>
            <w:rFonts w:ascii="Arial" w:eastAsiaTheme="minorHAnsi" w:hAnsi="Arial" w:cs="Arial"/>
            <w:color w:val="0563C1" w:themeColor="hyperlink"/>
            <w:sz w:val="21"/>
            <w:szCs w:val="21"/>
            <w:u w:val="single"/>
            <w:lang w:val="en-GB"/>
          </w:rPr>
          <w:t>http://www.westlakesacademy.org.uk/year-group-key-contacts/</w:t>
        </w:r>
      </w:hyperlink>
      <w:r>
        <w:rPr>
          <w:rFonts w:ascii="Arial" w:eastAsiaTheme="minorHAnsi" w:hAnsi="Arial" w:cs="Arial"/>
          <w:sz w:val="21"/>
          <w:szCs w:val="21"/>
          <w:lang w:val="en-GB"/>
        </w:rPr>
        <w:t xml:space="preserve"> </w:t>
      </w:r>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7 – Miss Dunne – </w:t>
      </w:r>
      <w:hyperlink r:id="rId8" w:history="1">
        <w:r>
          <w:rPr>
            <w:rFonts w:ascii="Arial" w:eastAsiaTheme="minorHAnsi" w:hAnsi="Arial" w:cs="Arial"/>
            <w:color w:val="0563C1" w:themeColor="hyperlink"/>
            <w:sz w:val="21"/>
            <w:szCs w:val="21"/>
            <w:u w:val="single"/>
            <w:lang w:val="en-GB"/>
          </w:rPr>
          <w:t>dunnek@westlakesmat.org.uk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8 – Miss Kelly – </w:t>
      </w:r>
      <w:hyperlink r:id="rId9" w:history="1">
        <w:r>
          <w:rPr>
            <w:rFonts w:ascii="Arial" w:eastAsiaTheme="minorHAnsi" w:hAnsi="Arial" w:cs="Arial"/>
            <w:color w:val="0563C1" w:themeColor="hyperlink"/>
            <w:sz w:val="21"/>
            <w:szCs w:val="21"/>
            <w:u w:val="single"/>
            <w:lang w:val="en-GB"/>
          </w:rPr>
          <w:t>kellyj@westlakesmat.org.uk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9 – Ms Wightman – </w:t>
      </w:r>
      <w:hyperlink r:id="rId10" w:history="1">
        <w:r>
          <w:rPr>
            <w:rFonts w:ascii="Arial" w:eastAsiaTheme="minorHAnsi" w:hAnsi="Arial" w:cs="Arial"/>
            <w:color w:val="0563C1" w:themeColor="hyperlink"/>
            <w:sz w:val="21"/>
            <w:szCs w:val="21"/>
            <w:u w:val="single"/>
            <w:lang w:val="en-GB"/>
          </w:rPr>
          <w:t>wightmans@westlakesmat.org.uk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10 – Mrs Williamson – </w:t>
      </w:r>
      <w:hyperlink r:id="rId11" w:history="1">
        <w:r>
          <w:rPr>
            <w:rFonts w:ascii="Arial" w:eastAsiaTheme="minorHAnsi" w:hAnsi="Arial" w:cs="Arial"/>
            <w:color w:val="0563C1" w:themeColor="hyperlink"/>
            <w:sz w:val="21"/>
            <w:szCs w:val="21"/>
            <w:u w:val="single"/>
            <w:lang w:val="en-GB"/>
          </w:rPr>
          <w:t>williamsonc@westlakesmat.org.uk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11 – Ms Clements – </w:t>
      </w:r>
      <w:hyperlink r:id="rId12" w:history="1">
        <w:r>
          <w:rPr>
            <w:rFonts w:ascii="Arial" w:eastAsiaTheme="minorHAnsi" w:hAnsi="Arial" w:cs="Arial"/>
            <w:color w:val="0563C1" w:themeColor="hyperlink"/>
            <w:sz w:val="21"/>
            <w:szCs w:val="21"/>
            <w:u w:val="single"/>
            <w:lang w:val="en-GB"/>
          </w:rPr>
          <w:t>clementsa@westlakesmat.org.uk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Year 12 &amp; 13 – Mrs Denwood and Mrs Brown – </w:t>
      </w:r>
      <w:hyperlink r:id="rId13" w:history="1">
        <w:r>
          <w:rPr>
            <w:rFonts w:ascii="Arial" w:eastAsiaTheme="minorHAnsi" w:hAnsi="Arial" w:cs="Arial"/>
            <w:color w:val="0563C1" w:themeColor="hyperlink"/>
            <w:sz w:val="21"/>
            <w:szCs w:val="21"/>
            <w:u w:val="single"/>
            <w:lang w:val="en-GB"/>
          </w:rPr>
          <w:t>denwoodr@westlakesmat.org.uk</w:t>
        </w:r>
      </w:hyperlink>
      <w:r>
        <w:rPr>
          <w:rFonts w:ascii="Arial" w:eastAsiaTheme="minorHAnsi" w:hAnsi="Arial" w:cs="Arial"/>
          <w:sz w:val="21"/>
          <w:szCs w:val="21"/>
          <w:lang w:val="en-GB"/>
        </w:rPr>
        <w:t xml:space="preserve"> </w:t>
      </w:r>
      <w:hyperlink r:id="rId14" w:history="1">
        <w:r>
          <w:rPr>
            <w:rFonts w:ascii="Arial" w:eastAsiaTheme="minorHAnsi" w:hAnsi="Arial" w:cs="Arial"/>
            <w:color w:val="0563C1" w:themeColor="hyperlink"/>
            <w:sz w:val="21"/>
            <w:szCs w:val="21"/>
            <w:u w:val="single"/>
            <w:lang w:val="en-GB"/>
          </w:rPr>
          <w:t>brownd@westlakesmat.org.uk</w:t>
        </w:r>
      </w:hyperlink>
      <w:r>
        <w:rPr>
          <w:rFonts w:ascii="Arial" w:eastAsiaTheme="minorHAnsi" w:hAnsi="Arial" w:cs="Arial"/>
          <w:sz w:val="21"/>
          <w:szCs w:val="21"/>
          <w:lang w:val="en-GB"/>
        </w:rPr>
        <w:t xml:space="preserve"> </w:t>
      </w:r>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SENDCO – Mr Woodcock – </w:t>
      </w:r>
      <w:hyperlink r:id="rId15" w:history="1">
        <w:r>
          <w:rPr>
            <w:rFonts w:ascii="Arial" w:eastAsiaTheme="minorHAnsi" w:hAnsi="Arial" w:cs="Arial"/>
            <w:color w:val="0563C1" w:themeColor="hyperlink"/>
            <w:sz w:val="21"/>
            <w:szCs w:val="21"/>
            <w:u w:val="single"/>
            <w:lang w:val="en-GB"/>
          </w:rPr>
          <w:t>woodcockj@westlakesmat.org.uk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Inclusion manager – Ms Fell – </w:t>
      </w:r>
      <w:hyperlink r:id="rId16" w:history="1">
        <w:r>
          <w:rPr>
            <w:rFonts w:ascii="Arial" w:eastAsiaTheme="minorHAnsi" w:hAnsi="Arial" w:cs="Arial"/>
            <w:color w:val="0563C1" w:themeColor="hyperlink"/>
            <w:sz w:val="21"/>
            <w:szCs w:val="21"/>
            <w:u w:val="single"/>
            <w:lang w:val="en-GB"/>
          </w:rPr>
          <w:t>felll@westlakesmat.org.uk</w:t>
        </w:r>
      </w:hyperlink>
    </w:p>
    <w:p>
      <w:pPr>
        <w:spacing w:line="259" w:lineRule="auto"/>
        <w:rPr>
          <w:rFonts w:ascii="Arial" w:eastAsiaTheme="minorHAnsi" w:hAnsi="Arial" w:cs="Arial"/>
          <w:sz w:val="21"/>
          <w:szCs w:val="21"/>
          <w:lang w:val="en-GB"/>
        </w:rPr>
      </w:pPr>
      <w:r>
        <w:rPr>
          <w:rFonts w:ascii="Arial" w:eastAsiaTheme="minorHAnsi" w:hAnsi="Arial" w:cs="Arial"/>
          <w:sz w:val="21"/>
          <w:szCs w:val="21"/>
          <w:lang w:val="en-GB"/>
        </w:rPr>
        <w:t xml:space="preserve">Vice Principal - Miss McCabe </w:t>
      </w:r>
      <w:hyperlink r:id="rId17" w:history="1">
        <w:r>
          <w:rPr>
            <w:rFonts w:ascii="Arial" w:eastAsiaTheme="minorHAnsi" w:hAnsi="Arial" w:cs="Arial"/>
            <w:color w:val="0563C1" w:themeColor="hyperlink"/>
            <w:sz w:val="21"/>
            <w:szCs w:val="21"/>
            <w:u w:val="single"/>
            <w:lang w:val="en-GB"/>
          </w:rPr>
          <w:t>–mccabes@westlakesmat.org.uk</w:t>
        </w:r>
      </w:hyperlink>
      <w:r>
        <w:rPr>
          <w:rFonts w:ascii="Arial" w:eastAsiaTheme="minorHAnsi" w:hAnsi="Arial" w:cs="Arial"/>
          <w:sz w:val="21"/>
          <w:szCs w:val="21"/>
          <w:lang w:val="en-GB"/>
        </w:rPr>
        <w:t xml:space="preserve"> </w:t>
      </w:r>
    </w:p>
    <w:p>
      <w:pPr>
        <w:spacing w:line="259" w:lineRule="auto"/>
        <w:rPr>
          <w:rFonts w:ascii="Arial" w:eastAsiaTheme="minorHAnsi" w:hAnsi="Arial" w:cs="Arial"/>
          <w:sz w:val="21"/>
          <w:szCs w:val="21"/>
          <w:lang w:val="en-GB"/>
        </w:rPr>
      </w:pP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 xml:space="preserve">At West Lakes Academy, we take our responsibility to safeguard and support our families very seriously, and we do not want the help and care that we currently offer to you and your </w:t>
      </w:r>
      <w:proofErr w:type="gramStart"/>
      <w:r>
        <w:rPr>
          <w:rFonts w:ascii="Arial" w:eastAsiaTheme="minorHAnsi" w:hAnsi="Arial" w:cs="Arial"/>
          <w:sz w:val="21"/>
          <w:szCs w:val="21"/>
          <w:lang w:val="en-GB"/>
        </w:rPr>
        <w:t>child(</w:t>
      </w:r>
      <w:proofErr w:type="spellStart"/>
      <w:proofErr w:type="gramEnd"/>
      <w:r>
        <w:rPr>
          <w:rFonts w:ascii="Arial" w:eastAsiaTheme="minorHAnsi" w:hAnsi="Arial" w:cs="Arial"/>
          <w:sz w:val="21"/>
          <w:szCs w:val="21"/>
          <w:lang w:val="en-GB"/>
        </w:rPr>
        <w:t>ren</w:t>
      </w:r>
      <w:proofErr w:type="spellEnd"/>
      <w:r>
        <w:rPr>
          <w:rFonts w:ascii="Arial" w:eastAsiaTheme="minorHAnsi" w:hAnsi="Arial" w:cs="Arial"/>
          <w:sz w:val="21"/>
          <w:szCs w:val="21"/>
          <w:lang w:val="en-GB"/>
        </w:rPr>
        <w:t xml:space="preserve">) to stop just because the building has been closed.  </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 xml:space="preserve">To enable us to continue to offer you our support, we will be making regular contact with you throughout the time that the academy remains closed, to speak to you and to speak to your </w:t>
      </w:r>
      <w:proofErr w:type="gramStart"/>
      <w:r>
        <w:rPr>
          <w:rFonts w:ascii="Arial" w:eastAsiaTheme="minorHAnsi" w:hAnsi="Arial" w:cs="Arial"/>
          <w:sz w:val="21"/>
          <w:szCs w:val="21"/>
          <w:lang w:val="en-GB"/>
        </w:rPr>
        <w:t>child(</w:t>
      </w:r>
      <w:proofErr w:type="spellStart"/>
      <w:proofErr w:type="gramEnd"/>
      <w:r>
        <w:rPr>
          <w:rFonts w:ascii="Arial" w:eastAsiaTheme="minorHAnsi" w:hAnsi="Arial" w:cs="Arial"/>
          <w:sz w:val="21"/>
          <w:szCs w:val="21"/>
          <w:lang w:val="en-GB"/>
        </w:rPr>
        <w:t>ren</w:t>
      </w:r>
      <w:proofErr w:type="spellEnd"/>
      <w:r>
        <w:rPr>
          <w:rFonts w:ascii="Arial" w:eastAsiaTheme="minorHAnsi" w:hAnsi="Arial" w:cs="Arial"/>
          <w:sz w:val="21"/>
          <w:szCs w:val="21"/>
          <w:lang w:val="en-GB"/>
        </w:rPr>
        <w:t xml:space="preserve">). The purpose of these phone calls is to ‘check in’ – ask how you all are doing, offer any help or advice, and support where we can with any issues.  Please do not be surprised or alarmed if your </w:t>
      </w:r>
      <w:proofErr w:type="gramStart"/>
      <w:r>
        <w:rPr>
          <w:rFonts w:ascii="Arial" w:eastAsiaTheme="minorHAnsi" w:hAnsi="Arial" w:cs="Arial"/>
          <w:sz w:val="21"/>
          <w:szCs w:val="21"/>
          <w:lang w:val="en-GB"/>
        </w:rPr>
        <w:t>child(</w:t>
      </w:r>
      <w:proofErr w:type="spellStart"/>
      <w:proofErr w:type="gramEnd"/>
      <w:r>
        <w:rPr>
          <w:rFonts w:ascii="Arial" w:eastAsiaTheme="minorHAnsi" w:hAnsi="Arial" w:cs="Arial"/>
          <w:sz w:val="21"/>
          <w:szCs w:val="21"/>
          <w:lang w:val="en-GB"/>
        </w:rPr>
        <w:t>ren</w:t>
      </w:r>
      <w:proofErr w:type="spellEnd"/>
      <w:r>
        <w:rPr>
          <w:rFonts w:ascii="Arial" w:eastAsiaTheme="minorHAnsi" w:hAnsi="Arial" w:cs="Arial"/>
          <w:sz w:val="21"/>
          <w:szCs w:val="21"/>
          <w:lang w:val="en-GB"/>
        </w:rPr>
        <w:t>)’s tutor or Head of Year makes contact.  This will still apply to our students in Year 11 and Year 13.</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 xml:space="preserve">During special assemblies last week, all students were reminded of the importance of a regular routine, of continuing with their learning and of appropriate and safe behaviours at all times.  We have attached a proposed timetable with this letter.  </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We will keep you regularly updated on all academy related issues via the academy website, Edulink, email and text messages.  We will see that any messages are passed onto the appropriate member of staff.</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 xml:space="preserve">We hope we will see the students at some time in the summer term.  We will miss our students and families tremendously, although the academy will remain open, our spirit, energy and sparkle will be missing.   </w:t>
      </w:r>
    </w:p>
    <w:p>
      <w:pPr>
        <w:spacing w:after="160" w:line="259" w:lineRule="auto"/>
        <w:jc w:val="both"/>
        <w:rPr>
          <w:rFonts w:ascii="Arial" w:eastAsiaTheme="minorHAnsi" w:hAnsi="Arial" w:cs="Arial"/>
          <w:sz w:val="21"/>
          <w:szCs w:val="21"/>
          <w:lang w:val="en-GB"/>
        </w:rPr>
      </w:pPr>
      <w:r>
        <w:rPr>
          <w:rFonts w:ascii="Arial" w:eastAsiaTheme="minorHAnsi" w:hAnsi="Arial" w:cs="Arial"/>
          <w:sz w:val="21"/>
          <w:szCs w:val="21"/>
          <w:lang w:val="en-GB"/>
        </w:rPr>
        <w:t xml:space="preserve">We ask that you please all take this situation seriously.  Please be mindful, act in accordance with guidance and please keep safe.  </w:t>
      </w:r>
    </w:p>
    <w:p>
      <w:pPr>
        <w:spacing w:after="160" w:line="259" w:lineRule="auto"/>
        <w:rPr>
          <w:rFonts w:ascii="Arial" w:eastAsiaTheme="minorHAnsi" w:hAnsi="Arial" w:cs="Arial"/>
          <w:noProof/>
          <w:sz w:val="21"/>
          <w:szCs w:val="21"/>
          <w:lang w:val="en-GB" w:eastAsia="en-GB"/>
        </w:rPr>
      </w:pPr>
      <w:r>
        <w:rPr>
          <w:rFonts w:ascii="Arial" w:eastAsiaTheme="minorHAnsi" w:hAnsi="Arial" w:cs="Arial"/>
          <w:noProof/>
          <w:sz w:val="21"/>
          <w:szCs w:val="21"/>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234950</wp:posOffset>
            </wp:positionV>
            <wp:extent cx="1215816" cy="400050"/>
            <wp:effectExtent l="0" t="0" r="3810" b="0"/>
            <wp:wrapSquare wrapText="bothSides"/>
            <wp:docPr id="1" name="Picture 1" descr="J:\Administration\Academy Support\Staff signatures\Transparent Staff Signatures\McCabe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dministration\Academy Support\Staff signatures\Transparent Staff Signatures\McCabe S.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71" t="10427" r="4431" b="15889"/>
                    <a:stretch/>
                  </pic:blipFill>
                  <pic:spPr bwMode="auto">
                    <a:xfrm>
                      <a:off x="0" y="0"/>
                      <a:ext cx="1215816"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HAnsi" w:hAnsi="Arial" w:cs="Arial"/>
          <w:sz w:val="21"/>
          <w:szCs w:val="21"/>
          <w:lang w:val="en-GB"/>
        </w:rPr>
        <w:t>Yours Sincerely</w:t>
      </w:r>
      <w:r>
        <w:rPr>
          <w:rStyle w:val="Normal"/>
          <w:rFonts w:ascii="Arial" w:eastAsia="Times New Roman" w:hAnsi="Arial" w:cs="Arial"/>
          <w:snapToGrid w:val="0"/>
          <w:color w:val="000000"/>
          <w:w w:val="0"/>
          <w:sz w:val="21"/>
          <w:szCs w:val="21"/>
          <w:u w:color="000000"/>
          <w:bdr w:val="none" w:sz="0" w:space="0" w:color="000000"/>
          <w:shd w:val="clear" w:color="000000" w:fill="000000"/>
          <w:lang w:val="x-none" w:eastAsia="x-none" w:bidi="x-none"/>
        </w:rPr>
        <w:t xml:space="preserve"> </w:t>
      </w:r>
    </w:p>
    <w:p>
      <w:pPr>
        <w:spacing w:after="160" w:line="259" w:lineRule="auto"/>
        <w:rPr>
          <w:rFonts w:ascii="Arial" w:eastAsiaTheme="minorHAnsi" w:hAnsi="Arial" w:cs="Arial"/>
          <w:sz w:val="21"/>
          <w:szCs w:val="21"/>
          <w:lang w:val="en-GB"/>
        </w:rPr>
      </w:pPr>
    </w:p>
    <w:p>
      <w:pPr>
        <w:spacing w:line="259" w:lineRule="auto"/>
        <w:rPr>
          <w:rFonts w:ascii="Arial" w:eastAsiaTheme="minorHAnsi" w:hAnsi="Arial" w:cs="Arial"/>
          <w:sz w:val="21"/>
          <w:szCs w:val="21"/>
          <w:lang w:val="en-GB"/>
        </w:rPr>
      </w:pPr>
    </w:p>
    <w:p>
      <w:pPr>
        <w:spacing w:after="160" w:line="259" w:lineRule="auto"/>
        <w:rPr>
          <w:rFonts w:ascii="Arial" w:eastAsiaTheme="minorHAnsi" w:hAnsi="Arial" w:cs="Arial"/>
          <w:sz w:val="21"/>
          <w:szCs w:val="21"/>
          <w:lang w:val="en-GB"/>
        </w:rPr>
      </w:pPr>
      <w:r>
        <w:rPr>
          <w:rFonts w:ascii="Arial" w:eastAsiaTheme="minorHAnsi" w:hAnsi="Arial" w:cs="Arial"/>
          <w:sz w:val="21"/>
          <w:szCs w:val="21"/>
          <w:lang w:val="en-GB"/>
        </w:rPr>
        <w:t>Sophie McCabe</w:t>
      </w:r>
    </w:p>
    <w:p>
      <w:pPr>
        <w:spacing w:after="160" w:line="259" w:lineRule="auto"/>
        <w:rPr>
          <w:rFonts w:ascii="Arial" w:eastAsiaTheme="minorHAnsi" w:hAnsi="Arial" w:cs="Arial"/>
          <w:sz w:val="21"/>
          <w:szCs w:val="21"/>
          <w:lang w:val="en-GB"/>
        </w:rPr>
      </w:pPr>
    </w:p>
    <w:p>
      <w:pPr>
        <w:spacing w:after="160" w:line="259" w:lineRule="auto"/>
        <w:rPr>
          <w:rFonts w:ascii="Arial" w:eastAsiaTheme="minorHAnsi" w:hAnsi="Arial" w:cs="Arial"/>
          <w:sz w:val="21"/>
          <w:szCs w:val="21"/>
          <w:lang w:val="en-GB"/>
        </w:rPr>
      </w:pPr>
    </w:p>
    <w:tbl>
      <w:tblPr>
        <w:tblStyle w:val="TableGrid"/>
        <w:tblW w:w="5008" w:type="pct"/>
        <w:jc w:val="center"/>
        <w:tblBorders>
          <w:top w:val="single" w:sz="12" w:space="0" w:color="AFB70A"/>
          <w:left w:val="single" w:sz="12" w:space="0" w:color="AFB70A"/>
          <w:bottom w:val="single" w:sz="12" w:space="0" w:color="AFB70A"/>
          <w:right w:val="single" w:sz="12" w:space="0" w:color="AFB70A"/>
          <w:insideH w:val="single" w:sz="12" w:space="0" w:color="AFB70A"/>
          <w:insideV w:val="single" w:sz="12" w:space="0" w:color="AFB70A"/>
        </w:tblBorders>
        <w:tblLook w:val="04A0" w:firstRow="1" w:lastRow="0" w:firstColumn="1" w:lastColumn="0" w:noHBand="0" w:noVBand="1"/>
      </w:tblPr>
      <w:tblGrid>
        <w:gridCol w:w="1922"/>
        <w:gridCol w:w="2030"/>
        <w:gridCol w:w="6238"/>
      </w:tblGrid>
      <w:tr>
        <w:trPr>
          <w:trHeight w:val="396"/>
          <w:jc w:val="center"/>
        </w:trPr>
        <w:tc>
          <w:tcPr>
            <w:tcW w:w="943" w:type="pct"/>
            <w:tcBorders>
              <w:bottom w:val="single" w:sz="12" w:space="0" w:color="AFB70A"/>
            </w:tcBorders>
            <w:shd w:val="clear" w:color="auto" w:fill="B1DEE8"/>
            <w:vAlign w:val="center"/>
          </w:tcPr>
          <w:p>
            <w:pPr>
              <w:jc w:val="center"/>
              <w:rPr>
                <w:rFonts w:ascii="Arial" w:eastAsiaTheme="minorHAnsi" w:hAnsi="Arial" w:cs="Arial"/>
                <w:b/>
                <w:color w:val="0F1B5F"/>
                <w:sz w:val="22"/>
                <w:szCs w:val="21"/>
                <w:lang w:val="en-GB"/>
              </w:rPr>
            </w:pPr>
            <w:r>
              <w:rPr>
                <w:rFonts w:ascii="Arial" w:eastAsiaTheme="minorHAnsi" w:hAnsi="Arial" w:cs="Arial"/>
                <w:b/>
                <w:color w:val="0F1B5F"/>
                <w:sz w:val="22"/>
                <w:szCs w:val="21"/>
                <w:lang w:val="en-GB"/>
              </w:rPr>
              <w:t>TIME</w:t>
            </w:r>
          </w:p>
        </w:tc>
        <w:tc>
          <w:tcPr>
            <w:tcW w:w="996" w:type="pct"/>
            <w:tcBorders>
              <w:bottom w:val="single" w:sz="12" w:space="0" w:color="AFB70A"/>
            </w:tcBorders>
            <w:shd w:val="clear" w:color="auto" w:fill="B1DEE8"/>
            <w:vAlign w:val="center"/>
          </w:tcPr>
          <w:p>
            <w:pPr>
              <w:jc w:val="center"/>
              <w:rPr>
                <w:rFonts w:ascii="Arial" w:eastAsiaTheme="minorHAnsi" w:hAnsi="Arial" w:cs="Arial"/>
                <w:b/>
                <w:color w:val="0F1B5F"/>
                <w:sz w:val="22"/>
                <w:szCs w:val="21"/>
                <w:lang w:val="en-GB"/>
              </w:rPr>
            </w:pPr>
            <w:r>
              <w:rPr>
                <w:rFonts w:ascii="Arial" w:eastAsiaTheme="minorHAnsi" w:hAnsi="Arial" w:cs="Arial"/>
                <w:b/>
                <w:color w:val="0F1B5F"/>
                <w:sz w:val="22"/>
                <w:szCs w:val="21"/>
                <w:lang w:val="en-GB"/>
              </w:rPr>
              <w:t>ACTIVITY</w:t>
            </w:r>
          </w:p>
        </w:tc>
        <w:tc>
          <w:tcPr>
            <w:tcW w:w="3060" w:type="pct"/>
            <w:tcBorders>
              <w:bottom w:val="single" w:sz="12" w:space="0" w:color="AFB70A"/>
            </w:tcBorders>
            <w:shd w:val="clear" w:color="auto" w:fill="B1DEE8"/>
            <w:vAlign w:val="center"/>
          </w:tcPr>
          <w:p>
            <w:pPr>
              <w:jc w:val="center"/>
              <w:rPr>
                <w:rFonts w:ascii="Arial" w:eastAsiaTheme="minorHAnsi" w:hAnsi="Arial" w:cs="Arial"/>
                <w:b/>
                <w:color w:val="0F1B5F"/>
                <w:sz w:val="22"/>
                <w:szCs w:val="21"/>
                <w:lang w:val="en-GB"/>
              </w:rPr>
            </w:pPr>
            <w:r>
              <w:rPr>
                <w:rFonts w:ascii="Arial" w:eastAsiaTheme="minorHAnsi" w:hAnsi="Arial" w:cs="Arial"/>
                <w:b/>
                <w:color w:val="0F1B5F"/>
                <w:sz w:val="22"/>
                <w:szCs w:val="21"/>
                <w:lang w:val="en-GB"/>
              </w:rPr>
              <w:t>DETAILS</w:t>
            </w:r>
          </w:p>
        </w:tc>
      </w:tr>
      <w:tr>
        <w:trPr>
          <w:trHeight w:val="400"/>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08.00 – 08.40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Wake up</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Make your bed, shower, get dressed, eat breakfast</w:t>
            </w:r>
          </w:p>
        </w:tc>
      </w:tr>
      <w:tr>
        <w:trPr>
          <w:trHeight w:val="392"/>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08.40 – 09.35</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1: Google classrooms/packs of work</w:t>
            </w:r>
          </w:p>
        </w:tc>
      </w:tr>
      <w:tr>
        <w:trPr>
          <w:trHeight w:val="383"/>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09.35 – 10.30</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2: Google classrooms/packs of work</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 xml:space="preserve">10.30 – 10.50 </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Exercise</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Get some fresh air – go for a walk, try yoga, take the dog outside, create a dance routine</w:t>
            </w:r>
          </w:p>
        </w:tc>
      </w:tr>
      <w:tr>
        <w:trPr>
          <w:trHeight w:val="356"/>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10.50 – 11.45</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3: Google classrooms/packs of work</w:t>
            </w:r>
          </w:p>
        </w:tc>
      </w:tr>
      <w:tr>
        <w:trPr>
          <w:trHeight w:val="417"/>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11.45 – 12.40</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4: Google classrooms/packs of work</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12.40 – 13.10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Lunch time</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Eat something nutritious – chat with family/siblings, be in touch with friends</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13.10 – 13.40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Creative time</w:t>
            </w:r>
            <w:r>
              <w:rPr>
                <w:rFonts w:ascii="Arial" w:eastAsiaTheme="minorHAnsi" w:hAnsi="Arial" w:cs="Arial"/>
                <w:b/>
                <w:color w:val="0F1B5F"/>
                <w:sz w:val="22"/>
                <w:szCs w:val="21"/>
                <w:lang w:val="en-GB"/>
              </w:rPr>
              <w:t>*</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Draw, bake, play an instrument, cook, write a poem, start a novel, complete a crossword, do a jigsaw puzzle, take photos, etc.</w:t>
            </w:r>
          </w:p>
        </w:tc>
      </w:tr>
      <w:tr>
        <w:trPr>
          <w:trHeight w:val="315"/>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13.40 – 14.35</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5: Google classrooms/packs of work</w:t>
            </w:r>
          </w:p>
        </w:tc>
      </w:tr>
      <w:tr>
        <w:trPr>
          <w:trHeight w:val="391"/>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14.35 – 15.30</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time</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6: Google classrooms/packs of work</w:t>
            </w:r>
          </w:p>
        </w:tc>
      </w:tr>
      <w:tr>
        <w:trPr>
          <w:trHeight w:val="567"/>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15.30 – 15.55</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Platform learning 1</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 xml:space="preserve">Use </w:t>
            </w:r>
            <w:proofErr w:type="spellStart"/>
            <w:r>
              <w:rPr>
                <w:rFonts w:ascii="Arial" w:eastAsiaTheme="minorHAnsi" w:hAnsi="Arial" w:cs="Arial"/>
                <w:color w:val="0F1B5F"/>
                <w:sz w:val="22"/>
                <w:szCs w:val="21"/>
                <w:lang w:val="en-GB"/>
              </w:rPr>
              <w:t>Hegarty</w:t>
            </w:r>
            <w:proofErr w:type="spellEnd"/>
            <w:r>
              <w:rPr>
                <w:rFonts w:ascii="Arial" w:eastAsiaTheme="minorHAnsi" w:hAnsi="Arial" w:cs="Arial"/>
                <w:color w:val="0F1B5F"/>
                <w:sz w:val="22"/>
                <w:szCs w:val="21"/>
                <w:lang w:val="en-GB"/>
              </w:rPr>
              <w:t xml:space="preserve">, </w:t>
            </w:r>
            <w:proofErr w:type="spellStart"/>
            <w:r>
              <w:rPr>
                <w:rFonts w:ascii="Arial" w:eastAsiaTheme="minorHAnsi" w:hAnsi="Arial" w:cs="Arial"/>
                <w:color w:val="0F1B5F"/>
                <w:sz w:val="22"/>
                <w:szCs w:val="21"/>
                <w:lang w:val="en-GB"/>
              </w:rPr>
              <w:t>Tassomai</w:t>
            </w:r>
            <w:proofErr w:type="spellEnd"/>
            <w:r>
              <w:rPr>
                <w:rFonts w:ascii="Arial" w:eastAsiaTheme="minorHAnsi" w:hAnsi="Arial" w:cs="Arial"/>
                <w:color w:val="0F1B5F"/>
                <w:sz w:val="22"/>
                <w:szCs w:val="21"/>
                <w:lang w:val="en-GB"/>
              </w:rPr>
              <w:t>, Seneca,  etc. to complete 25 minutes a day</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15.55 – 16.15</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DEAR time</w:t>
            </w:r>
            <w:r>
              <w:rPr>
                <w:rFonts w:ascii="Arial" w:eastAsiaTheme="minorHAnsi" w:hAnsi="Arial" w:cs="Arial"/>
                <w:b/>
                <w:color w:val="0F1B5F"/>
                <w:sz w:val="22"/>
                <w:szCs w:val="21"/>
                <w:lang w:val="en-GB"/>
              </w:rPr>
              <w:t>*</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Drop Everything and Read with a book of your choice, read for 20 minutes and complete one of the activities</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16.15 – 16.30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Chores time</w:t>
            </w:r>
            <w:r>
              <w:rPr>
                <w:rFonts w:ascii="Arial" w:eastAsiaTheme="minorHAnsi" w:hAnsi="Arial" w:cs="Arial"/>
                <w:b/>
                <w:color w:val="0F1B5F"/>
                <w:sz w:val="22"/>
                <w:szCs w:val="21"/>
                <w:lang w:val="en-GB"/>
              </w:rPr>
              <w:t>*</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 xml:space="preserve">Help out with jobs around the house – keep the place as clean as possible.  Tidy your room etc.  </w:t>
            </w:r>
          </w:p>
        </w:tc>
      </w:tr>
      <w:tr>
        <w:trPr>
          <w:trHeight w:val="43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16.30 – 17.15</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Fresh air</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Get outside again – go for a walk, a jog, take a cycle in a park</w:t>
            </w:r>
          </w:p>
        </w:tc>
      </w:tr>
      <w:tr>
        <w:trPr>
          <w:trHeight w:val="401"/>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17.15 – 18.00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Dinner time</w:t>
            </w:r>
            <w:r>
              <w:rPr>
                <w:rFonts w:ascii="Arial" w:eastAsiaTheme="minorHAnsi" w:hAnsi="Arial" w:cs="Arial"/>
                <w:b/>
                <w:color w:val="0F1B5F"/>
                <w:sz w:val="22"/>
                <w:szCs w:val="21"/>
                <w:lang w:val="en-GB"/>
              </w:rPr>
              <w:t>*</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Eat, chat, spend time with loved ones</w:t>
            </w:r>
          </w:p>
        </w:tc>
      </w:tr>
      <w:tr>
        <w:trPr>
          <w:trHeight w:val="567"/>
          <w:jc w:val="center"/>
        </w:trPr>
        <w:tc>
          <w:tcPr>
            <w:tcW w:w="943"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18.00 – 18.30</w:t>
            </w:r>
          </w:p>
        </w:tc>
        <w:tc>
          <w:tcPr>
            <w:tcW w:w="996"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Platform learning 2</w:t>
            </w:r>
            <w:r>
              <w:rPr>
                <w:rFonts w:ascii="Arial" w:eastAsiaTheme="minorHAnsi" w:hAnsi="Arial" w:cs="Arial"/>
                <w:b/>
                <w:color w:val="0F1B5F"/>
                <w:sz w:val="22"/>
                <w:szCs w:val="21"/>
                <w:lang w:val="en-GB"/>
              </w:rPr>
              <w:t>*</w:t>
            </w:r>
          </w:p>
        </w:tc>
        <w:tc>
          <w:tcPr>
            <w:tcW w:w="3060" w:type="pct"/>
            <w:shd w:val="clear" w:color="auto" w:fill="FFFFCC"/>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 xml:space="preserve">Use </w:t>
            </w:r>
            <w:proofErr w:type="spellStart"/>
            <w:r>
              <w:rPr>
                <w:rFonts w:ascii="Arial" w:eastAsiaTheme="minorHAnsi" w:hAnsi="Arial" w:cs="Arial"/>
                <w:color w:val="0F1B5F"/>
                <w:sz w:val="22"/>
                <w:szCs w:val="21"/>
                <w:lang w:val="en-GB"/>
              </w:rPr>
              <w:t>Hegarty</w:t>
            </w:r>
            <w:proofErr w:type="spellEnd"/>
            <w:r>
              <w:rPr>
                <w:rFonts w:ascii="Arial" w:eastAsiaTheme="minorHAnsi" w:hAnsi="Arial" w:cs="Arial"/>
                <w:color w:val="0F1B5F"/>
                <w:sz w:val="22"/>
                <w:szCs w:val="21"/>
                <w:lang w:val="en-GB"/>
              </w:rPr>
              <w:t xml:space="preserve">, </w:t>
            </w:r>
            <w:proofErr w:type="spellStart"/>
            <w:r>
              <w:rPr>
                <w:rFonts w:ascii="Arial" w:eastAsiaTheme="minorHAnsi" w:hAnsi="Arial" w:cs="Arial"/>
                <w:color w:val="0F1B5F"/>
                <w:sz w:val="22"/>
                <w:szCs w:val="21"/>
                <w:lang w:val="en-GB"/>
              </w:rPr>
              <w:t>Tassomai</w:t>
            </w:r>
            <w:proofErr w:type="spellEnd"/>
            <w:r>
              <w:rPr>
                <w:rFonts w:ascii="Arial" w:eastAsiaTheme="minorHAnsi" w:hAnsi="Arial" w:cs="Arial"/>
                <w:color w:val="0F1B5F"/>
                <w:sz w:val="22"/>
                <w:szCs w:val="21"/>
                <w:lang w:val="en-GB"/>
              </w:rPr>
              <w:t>, Seneca,  etc. to complete 20 minutes a day</w:t>
            </w:r>
          </w:p>
        </w:tc>
      </w:tr>
      <w:tr>
        <w:trPr>
          <w:trHeight w:val="567"/>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18.30 – 21.00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Free time</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 xml:space="preserve">Use this time to chill out, play games, watch a movie, listen to music, </w:t>
            </w:r>
            <w:proofErr w:type="gramStart"/>
            <w:r>
              <w:rPr>
                <w:rFonts w:ascii="Arial" w:eastAsiaTheme="minorHAnsi" w:hAnsi="Arial" w:cs="Arial"/>
                <w:color w:val="0F1B5F"/>
                <w:sz w:val="22"/>
                <w:szCs w:val="21"/>
                <w:lang w:val="en-GB"/>
              </w:rPr>
              <w:t>be</w:t>
            </w:r>
            <w:proofErr w:type="gramEnd"/>
            <w:r>
              <w:rPr>
                <w:rFonts w:ascii="Arial" w:eastAsiaTheme="minorHAnsi" w:hAnsi="Arial" w:cs="Arial"/>
                <w:color w:val="0F1B5F"/>
                <w:sz w:val="22"/>
                <w:szCs w:val="21"/>
                <w:lang w:val="en-GB"/>
              </w:rPr>
              <w:t xml:space="preserve"> with family.</w:t>
            </w:r>
          </w:p>
        </w:tc>
      </w:tr>
      <w:tr>
        <w:trPr>
          <w:trHeight w:val="340"/>
          <w:jc w:val="center"/>
        </w:trPr>
        <w:tc>
          <w:tcPr>
            <w:tcW w:w="943"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21.00</w:t>
            </w:r>
          </w:p>
        </w:tc>
        <w:tc>
          <w:tcPr>
            <w:tcW w:w="996"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Go to bed</w:t>
            </w:r>
            <w:r>
              <w:rPr>
                <w:rFonts w:ascii="Arial" w:eastAsiaTheme="minorHAnsi" w:hAnsi="Arial" w:cs="Arial"/>
                <w:b/>
                <w:color w:val="0F1B5F"/>
                <w:sz w:val="22"/>
                <w:szCs w:val="21"/>
                <w:lang w:val="en-GB"/>
              </w:rPr>
              <w:t>*</w:t>
            </w:r>
          </w:p>
        </w:tc>
        <w:tc>
          <w:tcPr>
            <w:tcW w:w="3060" w:type="pct"/>
            <w:shd w:val="clear" w:color="auto" w:fill="FBE4D5" w:themeFill="accent2" w:themeFillTint="33"/>
            <w:vAlign w:val="center"/>
          </w:tcPr>
          <w:p>
            <w:pPr>
              <w:jc w:val="center"/>
              <w:rPr>
                <w:rFonts w:ascii="Arial" w:eastAsiaTheme="minorHAnsi" w:hAnsi="Arial" w:cs="Arial"/>
                <w:color w:val="0F1B5F"/>
                <w:sz w:val="22"/>
                <w:szCs w:val="21"/>
                <w:lang w:val="en-GB"/>
              </w:rPr>
            </w:pPr>
            <w:r>
              <w:rPr>
                <w:rFonts w:ascii="Arial" w:eastAsiaTheme="minorHAnsi" w:hAnsi="Arial" w:cs="Arial"/>
                <w:color w:val="0F1B5F"/>
                <w:sz w:val="22"/>
                <w:szCs w:val="21"/>
                <w:lang w:val="en-GB"/>
              </w:rPr>
              <w:t>Get some good sleep – keep healthy and rest</w:t>
            </w:r>
          </w:p>
        </w:tc>
      </w:tr>
    </w:tbl>
    <w:p>
      <w:pPr>
        <w:rPr>
          <w:rFonts w:ascii="Arial" w:eastAsiaTheme="minorHAnsi" w:hAnsi="Arial" w:cs="Arial"/>
          <w:i/>
          <w:color w:val="0F1B5F"/>
          <w:sz w:val="22"/>
          <w:szCs w:val="21"/>
          <w:lang w:val="en-GB"/>
        </w:rPr>
      </w:pPr>
      <w:r>
        <w:rPr>
          <w:rFonts w:ascii="Arial" w:eastAsiaTheme="minorHAnsi" w:hAnsi="Arial" w:cs="Arial"/>
          <w:b/>
          <w:i/>
          <w:color w:val="0F1B5F"/>
          <w:sz w:val="22"/>
          <w:szCs w:val="21"/>
          <w:lang w:val="en-GB"/>
        </w:rPr>
        <w:t>*</w:t>
      </w:r>
      <w:r>
        <w:rPr>
          <w:rFonts w:ascii="Arial" w:eastAsiaTheme="minorHAnsi" w:hAnsi="Arial" w:cs="Arial"/>
          <w:i/>
          <w:color w:val="FF0000"/>
          <w:sz w:val="22"/>
          <w:szCs w:val="21"/>
          <w:lang w:val="en-GB"/>
        </w:rPr>
        <w:t>No phones during these times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40"/>
      </w:tblGrid>
      <w:tr>
        <w:trPr>
          <w:trHeight w:val="567"/>
        </w:trPr>
        <w:tc>
          <w:tcPr>
            <w:tcW w:w="988" w:type="dxa"/>
            <w:shd w:val="clear" w:color="auto" w:fill="FBE4D5" w:themeFill="accent2" w:themeFillTint="33"/>
            <w:vAlign w:val="center"/>
          </w:tcPr>
          <w:p>
            <w:pPr>
              <w:jc w:val="center"/>
              <w:rPr>
                <w:rFonts w:ascii="Arial" w:eastAsiaTheme="minorHAnsi" w:hAnsi="Arial" w:cs="Arial"/>
                <w:color w:val="0F1B5F"/>
                <w:sz w:val="22"/>
                <w:szCs w:val="21"/>
                <w:lang w:val="en-GB"/>
              </w:rPr>
            </w:pPr>
          </w:p>
        </w:tc>
        <w:tc>
          <w:tcPr>
            <w:tcW w:w="8640" w:type="dxa"/>
            <w:vAlign w:val="center"/>
          </w:tcPr>
          <w:p>
            <w:pPr>
              <w:rPr>
                <w:rFonts w:ascii="Arial" w:eastAsiaTheme="minorHAnsi" w:hAnsi="Arial" w:cs="Arial"/>
                <w:color w:val="0F1B5F"/>
                <w:sz w:val="22"/>
                <w:szCs w:val="21"/>
                <w:lang w:val="en-GB"/>
              </w:rPr>
            </w:pPr>
            <w:r>
              <w:rPr>
                <w:rFonts w:ascii="Arial" w:eastAsiaTheme="minorHAnsi" w:hAnsi="Arial" w:cs="Arial"/>
                <w:color w:val="0F1B5F"/>
                <w:sz w:val="22"/>
                <w:szCs w:val="21"/>
                <w:lang w:val="en-GB"/>
              </w:rPr>
              <w:t>Home, routines, exercise</w:t>
            </w:r>
          </w:p>
        </w:tc>
      </w:tr>
      <w:tr>
        <w:trPr>
          <w:trHeight w:val="80"/>
        </w:trPr>
        <w:tc>
          <w:tcPr>
            <w:tcW w:w="988" w:type="dxa"/>
            <w:shd w:val="clear" w:color="auto" w:fill="FFFFCC"/>
            <w:vAlign w:val="center"/>
          </w:tcPr>
          <w:p>
            <w:pPr>
              <w:jc w:val="center"/>
              <w:rPr>
                <w:rFonts w:ascii="Arial" w:eastAsiaTheme="minorHAnsi" w:hAnsi="Arial" w:cs="Arial"/>
                <w:color w:val="0F1B5F"/>
                <w:sz w:val="22"/>
                <w:szCs w:val="21"/>
                <w:lang w:val="en-GB"/>
              </w:rPr>
            </w:pPr>
          </w:p>
        </w:tc>
        <w:tc>
          <w:tcPr>
            <w:tcW w:w="8640" w:type="dxa"/>
            <w:vAlign w:val="center"/>
          </w:tcPr>
          <w:p>
            <w:pPr>
              <w:rPr>
                <w:rFonts w:ascii="Arial" w:eastAsiaTheme="minorHAnsi" w:hAnsi="Arial" w:cs="Arial"/>
                <w:color w:val="0F1B5F"/>
                <w:sz w:val="22"/>
                <w:szCs w:val="21"/>
                <w:lang w:val="en-GB"/>
              </w:rPr>
            </w:pPr>
            <w:r>
              <w:rPr>
                <w:rFonts w:ascii="Arial" w:eastAsiaTheme="minorHAnsi" w:hAnsi="Arial" w:cs="Arial"/>
                <w:color w:val="0F1B5F"/>
                <w:sz w:val="22"/>
                <w:szCs w:val="21"/>
                <w:lang w:val="en-GB"/>
              </w:rPr>
              <w:t>Lesson &amp; creative time</w:t>
            </w:r>
          </w:p>
        </w:tc>
      </w:tr>
    </w:tbl>
    <w:p>
      <w:pPr>
        <w:pStyle w:val="NormalWeb"/>
        <w:spacing w:before="0" w:beforeAutospacing="0" w:after="0" w:afterAutospacing="0" w:line="220" w:lineRule="exact"/>
        <w:rPr>
          <w:rFonts w:ascii="Arial" w:hAnsi="Arial" w:cs="Arial"/>
          <w:b/>
          <w:bCs/>
        </w:rPr>
      </w:pPr>
    </w:p>
    <w:sectPr>
      <w:headerReference w:type="default" r:id="rId19"/>
      <w:headerReference w:type="first" r:id="rId20"/>
      <w:pgSz w:w="11906" w:h="16838" w:code="9"/>
      <w:pgMar w:top="1134" w:right="851" w:bottom="226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-527685</wp:posOffset>
              </wp:positionH>
              <wp:positionV relativeFrom="paragraph">
                <wp:posOffset>-433705</wp:posOffset>
              </wp:positionV>
              <wp:extent cx="7534275" cy="10658475"/>
              <wp:effectExtent l="0" t="0" r="9525" b="9525"/>
              <wp:wrapNone/>
              <wp:docPr id="15" name="Group 15"/>
              <wp:cNvGraphicFramePr/>
              <a:graphic xmlns:a="http://schemas.openxmlformats.org/drawingml/2006/main">
                <a:graphicData uri="http://schemas.microsoft.com/office/word/2010/wordprocessingGroup">
                  <wpg:wgp>
                    <wpg:cNvGrpSpPr/>
                    <wpg:grpSpPr>
                      <a:xfrm>
                        <a:off x="0" y="0"/>
                        <a:ext cx="7534275" cy="10658475"/>
                        <a:chOff x="0" y="0"/>
                        <a:chExt cx="7534275" cy="10658475"/>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658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39634" y="9875520"/>
                          <a:ext cx="35560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1214846" y="9875520"/>
                          <a:ext cx="1458595"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9" name="Picture 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3135086" y="9875520"/>
                          <a:ext cx="751205"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4336868" y="9875520"/>
                          <a:ext cx="571500" cy="361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s:wsp>
                      <wps:cNvPr id="12" name="Text Box 12"/>
                      <wps:cNvSpPr txBox="1"/>
                      <wps:spPr>
                        <a:xfrm>
                          <a:off x="1371600" y="9209314"/>
                          <a:ext cx="4800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 xml:space="preserve">West Lakes Academy, Main Street, Egremont, </w:t>
                            </w:r>
                            <w:proofErr w:type="gramStart"/>
                            <w:r>
                              <w:rPr>
                                <w:rFonts w:ascii="ArialMT" w:hAnsi="ArialMT" w:cs="ArialMT"/>
                                <w:color w:val="1B1464"/>
                                <w:sz w:val="16"/>
                                <w:szCs w:val="16"/>
                              </w:rPr>
                              <w:t>Cumbria  CA22</w:t>
                            </w:r>
                            <w:proofErr w:type="gramEnd"/>
                            <w:r>
                              <w:rPr>
                                <w:rFonts w:ascii="ArialMT" w:hAnsi="ArialMT" w:cs="ArialMT"/>
                                <w:color w:val="1B1464"/>
                                <w:sz w:val="16"/>
                                <w:szCs w:val="16"/>
                              </w:rPr>
                              <w:t xml:space="preserve">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5486400" y="9875520"/>
                          <a:ext cx="1714500"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w:pict>
            <v:group id="Group 15" o:spid="_x0000_s1026" style="position:absolute;margin-left:-41.55pt;margin-top:-34.15pt;width:593.25pt;height:839.25pt;z-index:251660288" coordsize="75342,106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9AAAAAFJnaHRsb25nAAABk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&#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7AAAAABSZ2h0bG9uZwAAA+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AjSAAAAAQAAAKAAAAAmAAAB&#10;4AAAR0AAAAi2ABgAAf/Y/+0ADEFkb2JlX0NNAAH/7gAOQWRvYmUAZIAAAAAB/9sAhAAMCAgICQgM&#10;CQkMEQsKCxEVDwwMDxUYExMVExMYEQwMDAwMDBEMDAwMDAwMDAwMDAwMDAwMDAwMDAwMDAwMDAwM&#10;AQ0LCw0ODRAODhAUDg4OFBQODg4OFBEMDAwMDBERDAwMDAwMEQwMDAwMDAwMDAwMDAwMDAwMDAwM&#10;DAwMDAwMDAz/wAARCAAm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Q0EwRDE1N0YxMTIwNjgxMTgyMkFGRjU3NjEzM0U3&#10;MzciIHN0RXZ0OndoZW49IjIwMTktMDktMTFUMTE6Mjk6MDMrMDE6MDAiIHN0RXZ0OnNvZnR3YXJl&#10;QWdlbnQ9IkFkb2JlIFBob3Rvc2hvcCBDUzY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fwAAAABSZ2h0bG9uZwAAAn4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B6cAAAAAQAAAKAAAACgAAAB4AAB&#10;LAAAAB6AABg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DQzBEMTU3RjEx&#10;MjA2ODExODIyQUZGNTc2MTMzRTczNyIgc3RFdnQ6d2hlbj0iMjAxOS0wOS0xMVQxMToyOToyNisw&#10;MTowMCIgc3RFdnQ6c29mdHdhcmVBZ2VudD0iQWRvYmUgUGhvdG9zaG9wIENTNiAoTWFjaW50b3No&#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oHBxcIFx8UFB8kHxkfJCccHBwcJyMgICAgICMnJCUlJSUk&#10;JygsLS0tLCgyMjIyMjIyMjIyMjIyMjIyMjIyMjIBCxISKhUqMiAgMjIyMjIyMjIyMjIyMjI+Pj4y&#10;MjIyQEBAQDIyMkBAQEBAMkBAQEBAQEBAQEBAQEBAQEBAQEBAQP/AABEIDbQJs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Oz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TTFVJ3rkbVyPTEFVWtckre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azccCqTNyyKtYFd&#10;iravxw2qsDXJq3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WM/HBaqRNcirsCuxV2KuxVtW44VVVblklXY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m8nhkSVU8irsVdirsVdirsVdirgaYVVlfl&#10;klXY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aJpiqk71yN&#10;qtyKuxV2KuxV2KuxV2KuxV2KuBphVVR+WSBVfh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pm44qos3LIK1gV2KuxV2KuxV2KuxV2KuxV2KuxV2KqiSV65IFVTJK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sZ+OC1Uia5FXYFdirsVdirsVdirsV&#10;dirsVdirsVdirsVdiq9JPHJAqq5J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N&#10;5PDI2qnkVdirsVdirsVdirsVdirsVdirsVdirsVdirsVdirsVXI9MkCqrklb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ommKqTPXI2q3Iq7FXYq7FXYq7FXYq7FXYq7FXYq7FXYq7FXYq7FXYq&#10;7FXYquV+OG1VQa5NW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Ws3HAqkzcsirWBXYq7FXYq7FXY&#10;q7FXYq7FXYq7FXYq7FXYq7FXYq7FXYq7FXYq7FW1bjhVWBrk1b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Yz0wWqkTXIq7ArsVdirsVdirsVdirsVdirsVdirsVdirsVdirsVdirsVdirsVdirsVdiratxwq&#10;qq3LJKuw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WsVU3kr0yNqsyKuxV2KuxV2KuxV2KuxV2KuxV2KuxV2KuxV2K&#10;uxV2KuxV2KuxV2KuxV2KuxV2KuxVwNMKqyvyySrs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ommKqLPyyFq1gV2KuxV2K&#10;uxV2KuxV2KuxV2KuxV2KuxV2KuxV2KuxV2KuxV2KuxV2KuxV2KuxV2KuxV2KuBpiqqj1yYKr8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0RXFVDK1dirsVdirsVd&#10;irsVdirsVdirsVdirsVdiqpG1cmFVMKuxV2KuxV2KuxV2KuxV2KuxV2KuxV2KuxV2KuxV2KuxV2K&#10;uxV2KuxV2KuxV2KuxV2KuxV2KuxV2KuxV2KuxV2KuxV2KuxV2KuxV2KuxV2KuxV2KuxV2KuxV2Ku&#10;xV2KuxV2KuxV2KuxV2KuxV2KuxV2KuxV2KuxV2KuxV2KuxV2KuxV2KuxV2KuxV2KuxV2KuxV2Kux&#10;V2KuxV2KuxVommKqBNcgrsCuxV2KuxV2KuxV2KuxV2KuxV2KuxV2KtqK4VVsmre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WuKjAVUcgrsVdirsVdirsVdi&#10;rsVdirsVdirsVdirsVVY2rkwq/CrsVdirsVdirsVdirsVdirsVdirsVdirsVdirsVdirsVdirsVd&#10;irsVdirsVdirsVdirsVdirsVdirsVdirsVdirsVdirsVdirsVdirsVdirsVdirsVdirsVdirsVdi&#10;rsVdirsVdirsVdirsVdirsVdirsVdirsVdirsVdirsVdirsVdirsVdirsVdirsVdirsVdirsVdir&#10;sVWSNTAVUsgrsVdirsVdirsVdirsVdirsVdirsVdirsVbUVwqrZNW8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ZIK4CqlkFdirsVdirsVdirsVdir&#10;sVdirsVdirsVdiqqjVGTCr8KuxV2KuxV2KuxV2KuxV2KuxV2KuxV2KuxV2KuxV2KuxV2KuxV2Kux&#10;V2KuxV2KuxV2KuxV2KuxV2KuxV2KuxV2KuxV2KuxV2KuxV2KuxV2KuxV2KuxV2KuxV2KuxV2KuxV&#10;2KuxV2KuxV2KuxV2KuxV2KuxV2KuxV2KuxV2KuxV2KuxV2KuxV2KuxV2KuxV2KuxV2KuxVRduWQK&#10;rcCuxV2KuxV2KuxV2KuxV2KuxV2KuxV2KuxVtV5YVV8m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VORa4CqnkFdirsVdirsVdirsVdirsVd&#10;irsVdirsVdiqsjVGTCrsKuxV2KuxV2KuxV2KuxV2KuxV2KuxV2KuxV2KuxV2KuxV2KuxV2KuxV2K&#10;uxV2KuxV2KuxV2KuxV2KuxV2KuxV2KuxV2KuxV2KuxV2KuxV2KuxV2KuxV2KuxV2KuxV2KuxV2Ku&#10;xV2KuxV2KuxV2KuxV2KuxV2KuxV2KuxV2KuxV2KuxV2KuxV2KuxV2KuxV2KrWbjgVR65BXYq7FXY&#10;q7FXYq7FXYq7FXYq7FXYq7FXYq7FW0XlhCq+T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rFVAimQV2BXYq7FXYq7FXYq7FXYq7FXYq7FXYq7FV0ZpkgqtkldirsVdirsVdirsVdirsV&#10;dirsVdirsVdirsVdirsVdirsVdirsVdirsVdirsVdirsVdirsVdirsVdirsVdirsVdirsVdirsVd&#10;irsVdirsVdirsVdirsVdirsVdirsVdirsVdirsVdirsVdirsVdirsVdirsVdirsVdirsVdirsVdi&#10;rsVdirsVdirsVdirRNMVUWblkFawK7FXYq7FXYq7FXYq7FXYq7FXYq7FXYq7FXYqrIvHJhV2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pyr3yJVTyKuxV2KuxV2KuxV2KuxV2Kux&#10;V2KuxV2KuxVWU1yarsKuxV2KuxV2KuxV2KuxV2KuxV2KuxV2KuxV2KuxV2KuxV2KuxV2KuxV2Kux&#10;V2KuxV2KuxV2KuxV2KuxV2KuxV2KuxV2KuxV2KuxV2KuxV2KuxV2KuxV2KuxV2KuxV2KuxV2KuxV&#10;2KuxV2KuxV2KuxV2KuxV2KuxV2KuxV2KuxV2KuxV2KuxV2KuxV2KqUjV2yJVZkVdirsVdirsVdir&#10;sVdirsVdirsVdirsVdirsVXxrXfJBVXJK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RXFVAimQV2BXYq7FXYq7FXYq7FXYq7FXYq7FXYq7FV8bUyQVVySuxV2KuxV2KuxV2KuxV&#10;2KuxV2KuxV2KuxV2KuxV2KuxV2KuxV2KuxV2KuxV2KuxV2KuxV2KuxV2KuxV2KuxV2KuxV2KuxV2&#10;KuxV2KuxV2KuxV2KuxV2KuxV2KuxV2KuxV2KuxV2KuxV2KuxV2KuxV2KuxV2KuxV2KuxV2KuxV2K&#10;uxV2KuxV2KuxVY7ccBVSyCuxV2KuxV2KuxV2KuxV2KuxV2KuxV2KuxV2KtqvLCqsBTJq3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UpV75EqsyKuxV2KuxV2KuxV2KuxV2K&#10;uxV2KuxV2KuxVXU1yxW8VdirsVdirsVdirsVdirsVdirsVdirsVdirsVdirsVdirsVdirsVdirsV&#10;dirsVdirsVdirsVdirsVdirsVdirsVdirsVdirsVdirsVdirsVdirsVdirsVdirsVdirsVdirsVd&#10;irsVdirsVdirsVdirsVdirsVdirsVdirsVdirsVdirsVdirRNMVUCa5BXYFdirsVdirsVdirsVdi&#10;rsVdirsVdirsVdirsVVkXjkwq7C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RFcVUOmVq7FXYq7FXYq7FXYq7FXYq7FXYq7FXYq7FV8bdskFVckrsVdirsVdirsVdirsVd&#10;irsVdirsVdirsVdirsVdirsVdirsVdirsVdirsVdirsVdirsVdirsVdirsVdirsVdirsVdirsVdi&#10;rsVdirsVdirsVdirsVdirsVdirsVdirsVdirsVdirsVdirsVdirsVdirsVdirsVdirsVdirsVdir&#10;sVdirsVUXauRKrcirsVdirsVdirsVdirsVdirsVdirsVdirsVdiq+Ne+SCquS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kWm+RKrMirsVdirsVdirsVdirsVdir&#10;sVdirsVdirumKq4NcsVvFXYq7FXYq7FXYq7FXYq7FXYq7FXYq7FXYq7FXYq7FXYq7FXYq7FXYq7F&#10;XYq7FXYq7FXYq7FXYq7FXYq7FXYq7FXYq7FXYq7FXYq7FXYq7FXYq7FXYq7FXYq7FXYq7FXYq7FX&#10;Yq7FXYq7FXYq7FXYq7FXYq7FXYq7FXYq7FXYq7FXYqpyNTbAVU8grsVdirsVdirsVdirsVdirsVd&#10;irsVdirsVdiraLywhVbJq3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TCuKqGVq7FXYq7FXYq7FXYq7FXYq7FXYq7FXYq7FV8TdskFVckrsVdirsVdirsVdirsVd&#10;irsVdirsVdirsVdirsVdirsVdirsVdirsVdirsVdirsVdirsVdirsVdirsVdirsVdirsVdirsVdi&#10;rsVdirsVdirsVdirsVdirsVdirsVdirsVdirsVdirsVdirsVdirsVdirsVdirsVdirsVdirsVdir&#10;TNxwKoE1yKuwK7FXYq7FXYq7FXYq7FXYq7FXYq7FXYq7FXAVwqrKvHJKuw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oyLTIlVuRV2KuxV2KuxV2KuxV2Kux&#10;V2KuxV2KuxVwNMKq4NcmreKuxV2KuxV2KuxV2KuxV2KuxV2KuxV2KuxV2KuxV2KuxV2KuxV2KuxV&#10;2KuxV2KuxV2KuxV2KuxV2KuxV2KuxV2KuxV2KuxV2KuxV2KuxV2KuxV2KuxV2KuxV2KuxV2KuxV2&#10;KuxV2KuxV2KuxV2KuxV2KuxV2KuxV2KuxV2KtYqou3LIFWsCuxV2KuxV2KuxV2KuxV2KuxV2KuxV&#10;2KuxV2Kqka03yYVUw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VrCuBVHIK7FXYq7FXYq7FXYq7FXYq7FXYq7FXYq7FVSJu2SCqmSV2KuxV2KuxV2KuxV2&#10;KuxV2KuxV2KuxV2KuxV2KuxV2KuxV2KuxV2KuxV2KuxV2KuxV2KuxV2KuxV2KuxV2KuxV2KuxV2K&#10;uxV2KuxV2KuxV2KuxV2KuxV2KuxV2KuxV2KuxV2KuxV2KuxV2KuxV2KuxV2KuxV2KuxV2KuxVTkb&#10;tkSqnkVdirsVdirsVdirsVdirsVdirsVdirsVdirsVXItckFVsk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UZFpkCq3ArsVdirsVdirsVdirsVdi&#10;rsVdirsVdirgaYVVwa5NW8VdirsVdirsVdirsVdirsVdirsVdirsVdirsVdirsVdirsVdirsVdir&#10;sVdirsVdirsVdirsVdirsVdirsVdirsVdirsVdirsVdirsVdirsVdirsVdirsVdirsVdirsVdirs&#10;VdirsVdirsVdirsVdirsVdirsVdirsVWs3HAqjkFdirsVdirsVdirsVdirsVdirsVdirsVdirsVc&#10;BXCquBTJq3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WutcBVRyCuxV2KuxV2KuxV2KuxV2KuxV2KuxV2KuxVUibtkgqpkldirsVdirsVdirsVdi&#10;rsVdirsVdirsVdirsVdirsVdirsVdirsVdirsVdirsVdirsVdirsVdirsVdirsVdirsVdirsVdir&#10;sVdirsVdirsVdirsVdirsVdirsVdirsVdirsVdirsVdirsVdirsVdirsVdirsVdirWKqLNyyCtYF&#10;dirsVdirsVdirsVdirsVdirsVdirsVdirsVVUXjkwq/C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UXWmQKrcCuxV2KuxV2KuxV2KuxV2Kux&#10;V2KuxV2KuBphVXBrk1bxV2KuxV2KuxV2KuxV2KuxV2KuxV2KuxV2KuxV2KuxV2KuxV2KuxV2KuxV&#10;2KuxV2KuxV2KuxV2KuxV2KuxV2KuxV2KuxV2KuxV2KuxV2KuxV2KuxV2KuxV2KuxV2KuxV2KuxV2&#10;KuxV2KuxV2KuxV2KuxV2KuxVSkbtkSqzIq7FXYq7FXYq7FXYq7FXYq7FXYq7FXYq7FXYqvjWu+SC&#10;quS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a61wFVHIK7FXYq7FXYq7FXYq7FXYq7FXYq7FXYq7FVSJu2SCqmSV2KuxV2KuxV2KuxV2K&#10;uxV2KuxV2KuxV2KuxV2KuxV2KuxV2KuxV2KuxV2KuxV2KuxV2KuxV2KuxV2KuxV2KuxV2KuxV2Ku&#10;xV2KuxV2KuxV2KuxV2KuxV2KuxV2KuxV2KuxV2KuxV2KuxV2KuxV2KuxV2KrXbjgKqOQV2KuxV2K&#10;uxV2KuxV2KuxV2KuxV2KuxV2KuxVtV5YVVhtk1b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qDrTIFWsCuxV2KuxV2KuxV2KuxV2Ku&#10;xV2KuxV2KuU0wqr5NW8VdirsVdirsVdirsVdirsVdirsVdirsVdirsVdirsVdirsVdirsVdirsVd&#10;irsVdirsVdirsVdirsVdirsVdirsVdirsVdirsVdirsVdirsVdirsVdirsVdirsVdirsVdirsVdi&#10;rsVdirsVdirsVdirR2xVRZuWQVrArsVdirsVdirsVdirsVdirsVdirsVdirsVdiqsq8cmq7C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qyRa4CqlkFdirsVdirsVdirsVdirsVdirsVdirsVdiqpG1cmFVMKuxV2KuxV2KuxV2KuxV2K&#10;uxV2KuxV2KuxV2KuxV2KuxV2KuxV2KuxV2KuxV2KuxV2KuxV2KuxV2KuxV2KuxV2KuxV2KuxV2Ku&#10;xV2KuxV2KuxV2KuxV2KuxV2KuxV2KuxV2KuxV2KuxV2KuxV2KuxVSkbtkSqzIq7FXYq7FXYq7FXY&#10;q7FXYq7FXYq7FXYq7FXYqqRr3yQVUyS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qDimQKtYFdirsVdirsVdirsVdirsVdir&#10;sVdirsVbU0wqrZNW8VdirsVdirsVdirsVdirsVdirsVdirsVdirsVdirsVdirsVdirsVdirsVdir&#10;sVdirsVdirsVdirsVdirsVdirsVdirsVdirsVdirsVdirsVdirsVdirsVdirsVdirsVdirsVdirs&#10;VdirsVdiq1244FUcgrsVdirsVdirsVdirsVdirsVdirsVdirsVdiq5F5YQqtk1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qyRa4CqlkFdirsVdirsVdirsVdirsVdirsVdirsVdiqrG1cmFX4VdirsVdirsVdirsVdirsVdir&#10;sVdirsVdirsVdirsVdirsVdirsVdirsVdirsVdirsVdirsVdirsVdirsVdirsVdirsVdirsVdirs&#10;VdirsVdirsVdirsVdirsVdirsVdirsVdirsVdirsVdiqg7VyBVrArsVdirsVdirsVdirsVdirsVd&#10;irsVdirsVcBXCquo45NW8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UGFMgrWBXYq7FXYq7FXYq7FXYq7FXYq7FXYq&#10;7FW1NMKq+TV2KuxV2KuxV2KuxV2KuxV2KuxV2KuxV2KuxV2KuxV2KuxV2KuxV2KuxV2KuxV2KuxV&#10;2KuxV2KuxV2KuxV2KuxV2KuxV2KuxV2KuxV2KuxV2KuxV2KuxV2KuxV2KuxV2KuxV2KuxV2KuxVa&#10;5oMBVRyCuxV2KuxV2KuxV2KuxV2KuxV2KuxV2KuxV2Kqka03yYVUw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k&#10;i1wFVLIK7FXYq7FXYq7FXYq7FXYq7FXYq7FXYq7FVWNq5MKvwq7FXYq7FXYq7FXYq7FXYq7FXYq7&#10;FXYq7FXYq7FXYq7FXYq7FXYq7FXYq7FXYq7FXYq7FXYq7FXYq7FXYq7FXYq7FXYq7FXYq7FXYq7F&#10;XYq7FXYq7FXYq7FXYq7FXYq7FXYq7FXYq7FVKQ1yJVZkVdirsVdirsVdirsVdirsVdirsVdirsVd&#10;iq5FrhCq2T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rFVFhTIK1gV2KuxV2KuxV2KuxV2KuxV2KuxV2KuxVt&#10;WphVXyauxV2KuxV2KuxV2KuxV2KuxV2KuxV2KuxV2KuxV2KuxV2KuxV2KuxV2KuxV2KuxV2KuxV2&#10;KuxV2KuxV2KuxV2KuxV2KuxV2KuxV2KuxV2KuxV2KuxV2KuxV2KuxV2KuxV2KuxV2KtYqoE1yCuw&#10;K7FXYq7FXYq7FXYq7FXYq7FXYq7FXYq4CuFVcCmTVv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pyLXAVU&#10;8grsVdirsVdirsVdirsVdirsVdirsVdirsVVY2rkwq/CrsVdirsVdirsVdirsVdirsVdirsVdirs&#10;VdirsVdirsVdirsVdirsVdirsVdirsVdirsVdirsVdirsVdirsVdirsVdirsVdirsVdirsVdirsV&#10;dirsVdirsVdirsVdirsVdirsVWSGgwFVLIK7FXYq7FXYq7FXYq7FXYq7FXYq7FXYq7FVWNaZMKvw&#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1iqiwpkFawK7FXYq7FXYq7FXYq7FXYq7FXYq7FXYq2jUwhV&#10;fJq7FXYq7FXYq7FXYq7FXYq7FXYq7FXYq7FXYq7FXYq7FXYq7FXYq7FXYq7FXYq7FXYq7FXYq7FX&#10;Yq7FXYq7FXYq7FXYq7FXYq7FXYq7FXYq7FXYq7FXYq7FXYq7FXYq7FXYq7FVKU5EqsyKuxV2KuxV&#10;2KuxV2KuxV2KuxV2KuxV2Kro1rkgqtkl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U5F75Eqp5FX&#10;Yq7FXYq7FXYq7FXYq7FXYq7FXYq7FXYqqxtXJhV+FXYq7FXYq7FXYq7FXYq7FXYq7FXYq7FXYq7F&#10;XYq7FXYq7FXYq7FXYq7FXYq7FXYq7FXYq7FXYq7FXYq7FXYq7FXYq7FXYq7FXYq7FXYq7FXYq7FX&#10;Yq7FXYq7FXYq7FXYq7FVBzU5Aq1gV2KuxV2KuxV2KuxV2KuxV2KuxV2KuArhVXApk1b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74qoEUyCuwK7FXYq7FXYq7FXYq7FXYq7FXYq7FXYq2hocIVXy&#10;auxV2KuxV2KuxV2KuxV2KuxV2KuxV2KuxV2KuxV2KuxV2KuxV2KuxV2KuxV2KuxV2KuxV2KuxV2K&#10;uxV2KuxV2KuxV2KuxV2KuxV2KuxV2KuxV2KuxV2KuxV2KuxV2KuxVommKqGVq7FXYq7FXYq7FXYq&#10;7FXYq7FXYq7FXYqvjFckFVck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nKvfIlVPIq7FX&#10;Yq7FXYq7FXYq7FXYq7FXYq7FXYq7FVdTXLFbxV2KuxV2KuxV2KuxV2KuxV2KuxV2KuxV2KuxV2Ku&#10;xV2KuxV2KuxV2KuxV2KuxV2KuxV2KuxV2KuxV2KuxV2KuxV2KuxV2KuxV2KuxV2KuxV2KuxV2Kux&#10;V2KuxV2KuxVZIaDAVUsgrsVdirsVdirsVdirsVdirsVdirsVdiqrGKDJh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iK4qoEUyCuwK7FXYq7FXYq7FXYq7FXYq7FXYq7FXYqqx9MmFX4Vdi&#10;rsVdirsVdirsVdirsVdirsVdirsVdirsVdirsVdirsVdirsVdirsVdirsVdirsVdirsVdirsVdir&#10;sVdirsVdirsVdirsVdirsVdirsVdirsVdirsVdirsVdirsVUpTkSqzIq7FXYq7FXYq7FXYq7FXYq&#10;7FXYq7FXYqrgUyxW8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sP/wCVgr/vs/8ABf2Z0f8AJZ/nfYi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2D51DF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gAAAAAFJnaHRsb25nAAADU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VUAAAABAAAAoAAAAE4AAAHgAACSQAAA&#10;DTkAGAAB/9j/7QAMQWRvYmVfQ00AAf/uAA5BZG9iZQBkgAAAAAH/2wCEAAwICAgJCAwJCQwRCwoL&#10;ERUPDAwPFRgTExUTExgRDAwMDAwMEQwMDAwMDAwMDAwMDAwMDAwMDAwMDAwMDAwMDAwBDQsLDQ4N&#10;EA4OEBQODg4UFA4ODg4UEQwMDAwMEREMDAwMDAwRDAwMDAwMDAwMDAwMDAwMDAwMDAwMDAwMDAwM&#10;DP/AABEIAE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342;height:10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Z4LDAAAA2gAAAA8AAABkcnMvZG93bnJldi54bWxEj0FrwkAUhO8F/8PyBG91owcp0U1Qsa3Q&#10;XjS99PbMPpNg9m3IbpP137uFQo/DzHzDbPJgWjFQ7xrLChbzBARxaXXDlYKv4vX5BYTzyBpby6Tg&#10;Tg7ybPK0wVTbkU80nH0lIoRdigpq77tUSlfWZNDNbUccvavtDfoo+0rqHscIN61cJslKGmw4LtTY&#10;0b6m8nb+MQpM8bk6fOzfzHAYQ/H9XoXdpTkpNZuG7RqEp+D/w3/to1awhN8r8Qb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NngsMAAADaAAAADwAAAAAAAAAAAAAAAACf&#10;AgAAZHJzL2Rvd25yZXYueG1sUEsFBgAAAAAEAAQA9wAAAI8DAAAAAA==&#10;">
                <v:imagedata r:id="rId7" o:title=""/>
                <v:path arrowok="t"/>
              </v:shape>
              <v:shape id="Picture 7" o:spid="_x0000_s1028" type="#_x0000_t75" style="position:absolute;left:3396;top:98755;width:355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PQbEAAAA2gAAAA8AAABkcnMvZG93bnJldi54bWxEj09rAjEUxO+C3yG8Qi+i2UpR2RpFhMJC&#10;68HVg709Nm//0M3LmkTdfvtGEDwOM/MbZrnuTSuu5HxjWcHbJAFBXFjdcKXgePgcL0D4gKyxtUwK&#10;/sjDejUcLDHV9sZ7uuahEhHCPkUFdQhdKqUvajLoJ7Yjjl5pncEQpaukdniLcNPKaZLMpMGG40KN&#10;HW1rKn7zi1HQ6CxrbVHufmZfpT133++5G52Uen3pNx8gAvXhGX60M61gDvcr8Qb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jPQbEAAAA2gAAAA8AAAAAAAAAAAAAAAAA&#10;nwIAAGRycy9kb3ducmV2LnhtbFBLBQYAAAAABAAEAPcAAACQAwAAAAA=&#10;">
                <v:imagedata r:id="rId8" o:title=""/>
                <v:path arrowok="t"/>
              </v:shape>
              <v:shape id="Picture 8" o:spid="_x0000_s1029" type="#_x0000_t75" style="position:absolute;left:12148;top:98755;width:1458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vfvCAAAA2gAAAA8AAABkcnMvZG93bnJldi54bWxET8tqwkAU3Qv+w3CF7upES4NNnQRRCi3d&#10;+CiIu0vmmgnN3AmZaUzz9Z1FweXhvNfFYBvRU+drxwoW8wQEcel0zZWCr9Pb4wqED8gaG8ek4Jc8&#10;FPl0ssZMuxsfqD+GSsQQ9hkqMCG0mZS+NGTRz11LHLmr6yyGCLtK6g5vMdw2cpkkqbRYc2ww2NLW&#10;UPl9/LEK6Dx+7K7j/jkdFtvPp0v/YjZ7rdTDbNi8ggg0hLv43/2uFcSt8Uq8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b37wgAAANoAAAAPAAAAAAAAAAAAAAAAAJ8C&#10;AABkcnMvZG93bnJldi54bWxQSwUGAAAAAAQABAD3AAAAjgMAAAAA&#10;">
                <v:imagedata r:id="rId9" o:title=""/>
                <v:path arrowok="t"/>
              </v:shape>
              <v:shape id="Picture 9" o:spid="_x0000_s1030" type="#_x0000_t75" style="position:absolute;left:31350;top:98755;width:7512;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0JPAAAAA2gAAAA8AAABkcnMvZG93bnJldi54bWxEj0GLwjAUhO8L/ofwBG9r6h5ktxpFBEGP&#10;ZkV6fDTPtpi81CZr6783woLHYWa+YZbrwVlxpy40nhXMphkI4tKbhisFp9/d5zeIEJENWs+k4EEB&#10;1qvRxxJz43s+0l3HSiQIhxwV1DG2uZShrMlhmPqWOHkX3zmMSXaVNB32Ce6s/MqyuXTYcFqosaVt&#10;TeVV/zkFe816XmzY2/OtuGh77g+zoldqMh42CxCRhvgO/7f3RsEPvK6kG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3Qk8AAAADaAAAADwAAAAAAAAAAAAAAAACfAgAA&#10;ZHJzL2Rvd25yZXYueG1sUEsFBgAAAAAEAAQA9wAAAIwDAAAAAA==&#10;">
                <v:imagedata r:id="rId10" o:title=""/>
                <v:path arrowok="t"/>
              </v:shape>
              <v:shape id="Picture 10" o:spid="_x0000_s1031" type="#_x0000_t75" style="position:absolute;left:43368;top:98755;width:571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45TEAAAA2wAAAA8AAABkcnMvZG93bnJldi54bWxEj0FrwkAQhe9C/8Myhd50U6FVopsQWsUe&#10;ChJtweOQHZPQ7GzIrhr/fedQ6G2G9+a9b9b56Dp1pSG0ng08zxJQxJW3LdcGvo7b6RJUiMgWO89k&#10;4E4B8uxhssbU+huXdD3EWkkIhxQNNDH2qdahashhmPmeWLSzHxxGWYda2wFvEu46PU+SV+2wZWlo&#10;sKe3hqqfw8UZSF4WxWYfSno/fW5sxB2dvouLMU+PY7ECFWmM/+a/6w8r+EIvv8gAO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t45TEAAAA2wAAAA8AAAAAAAAAAAAAAAAA&#10;nwIAAGRycy9kb3ducmV2LnhtbFBLBQYAAAAABAAEAPcAAACQAwAAAAA=&#10;">
                <v:imagedata r:id="rId11" o:title=""/>
                <v:path arrowok="t"/>
              </v:shape>
              <v:shapetype id="_x0000_t202" coordsize="21600,21600" o:spt="202" path="m,l,21600r21600,l21600,xe">
                <v:stroke joinstyle="miter"/>
                <v:path gradientshapeok="t" o:connecttype="rect"/>
              </v:shapetype>
              <v:shape id="Text Box 12" o:spid="_x0000_s1032" type="#_x0000_t202" style="position:absolute;left:13716;top:92093;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 xml:space="preserve">West Lakes Academy, Main Street, Egremont, </w:t>
                      </w:r>
                      <w:proofErr w:type="gramStart"/>
                      <w:r>
                        <w:rPr>
                          <w:rFonts w:ascii="ArialMT" w:hAnsi="ArialMT" w:cs="ArialMT"/>
                          <w:color w:val="1B1464"/>
                          <w:sz w:val="16"/>
                          <w:szCs w:val="16"/>
                        </w:rPr>
                        <w:t>Cumbria  CA22</w:t>
                      </w:r>
                      <w:proofErr w:type="gramEnd"/>
                      <w:r>
                        <w:rPr>
                          <w:rFonts w:ascii="ArialMT" w:hAnsi="ArialMT" w:cs="ArialMT"/>
                          <w:color w:val="1B1464"/>
                          <w:sz w:val="16"/>
                          <w:szCs w:val="16"/>
                        </w:rPr>
                        <w:t xml:space="preserve">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v:textbox>
              </v:shape>
              <v:shape id="Picture 13" o:spid="_x0000_s1033" type="#_x0000_t75" style="position:absolute;left:54864;top:98755;width:17145;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ZIDDAAAA2wAAAA8AAABkcnMvZG93bnJldi54bWxET0trwkAQvhf8D8sI3nSjqVpSV5FCQMRD&#10;fVx6G7LTbDA7G7LbJO2v7wqF3ubje85mN9hadNT6yrGC+SwBQVw4XXGp4HbNpy8gfEDWWDsmBd/k&#10;YbcdPW0w067nM3WXUIoYwj5DBSaEJpPSF4Ys+plriCP36VqLIcK2lLrFPobbWi6SZCUtVhwbDDb0&#10;Zqi4X76sgpM/vn8sn3+6fZ5em9t63h8ZS6Um42H/CiLQEP7Ff+6DjvNTePwS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xkgMMAAADbAAAADwAAAAAAAAAAAAAAAACf&#10;AgAAZHJzL2Rvd25yZXYueG1sUEsFBgAAAAAEAAQA9wAAAI8DAAAAAA==&#10;">
                <v:imagedata r:id="rId12"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pPr>
    <w:r>
      <w:rPr>
        <w:noProof/>
        <w:lang w:eastAsia="en-GB"/>
      </w:rPr>
      <mc:AlternateContent>
        <mc:Choice Requires="wpg">
          <w:drawing>
            <wp:anchor distT="0" distB="0" distL="114300" distR="114300" simplePos="0" relativeHeight="251665408" behindDoc="0" locked="0" layoutInCell="1" allowOverlap="1">
              <wp:simplePos x="0" y="0"/>
              <wp:positionH relativeFrom="column">
                <wp:posOffset>-527133</wp:posOffset>
              </wp:positionH>
              <wp:positionV relativeFrom="paragraph">
                <wp:posOffset>-436963</wp:posOffset>
              </wp:positionV>
              <wp:extent cx="7534275" cy="1065847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7534275" cy="10658475"/>
                        <a:chOff x="0" y="0"/>
                        <a:chExt cx="7534275" cy="10658475"/>
                      </a:xfrm>
                    </wpg:grpSpPr>
                    <wpg:grpSp>
                      <wpg:cNvPr id="16" name="Group 16"/>
                      <wpg:cNvGrpSpPr/>
                      <wpg:grpSpPr>
                        <a:xfrm>
                          <a:off x="0" y="0"/>
                          <a:ext cx="7534275" cy="10658475"/>
                          <a:chOff x="0" y="0"/>
                          <a:chExt cx="7534275" cy="106584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658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339634" y="9875520"/>
                            <a:ext cx="355600" cy="355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19" name="Picture 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1214846" y="9875520"/>
                            <a:ext cx="1458595"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20" name="Picture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3135086" y="9875520"/>
                            <a:ext cx="751205"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pic:pic xmlns:pic="http://schemas.openxmlformats.org/drawingml/2006/picture">
                        <pic:nvPicPr>
                          <pic:cNvPr id="21" name="Picture 2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4336868" y="9875520"/>
                            <a:ext cx="571500" cy="361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s:wsp>
                        <wps:cNvPr id="22" name="Text Box 22"/>
                        <wps:cNvSpPr txBox="1"/>
                        <wps:spPr>
                          <a:xfrm>
                            <a:off x="1371600" y="9209314"/>
                            <a:ext cx="4800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 xml:space="preserve">West Lakes Academy, Main Street, Egremont, </w:t>
                              </w:r>
                              <w:proofErr w:type="gramStart"/>
                              <w:r>
                                <w:rPr>
                                  <w:rFonts w:ascii="ArialMT" w:hAnsi="ArialMT" w:cs="ArialMT"/>
                                  <w:color w:val="1B1464"/>
                                  <w:sz w:val="16"/>
                                  <w:szCs w:val="16"/>
                                </w:rPr>
                                <w:t>Cumbria  CA22</w:t>
                              </w:r>
                              <w:proofErr w:type="gramEnd"/>
                              <w:r>
                                <w:rPr>
                                  <w:rFonts w:ascii="ArialMT" w:hAnsi="ArialMT" w:cs="ArialMT"/>
                                  <w:color w:val="1B1464"/>
                                  <w:sz w:val="16"/>
                                  <w:szCs w:val="16"/>
                                </w:rPr>
                                <w:t xml:space="preserve">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5486400" y="9875520"/>
                            <a:ext cx="1714500" cy="368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grpSp>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075583" y="265044"/>
                          <a:ext cx="2120900" cy="1752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wpg:wgp>
                </a:graphicData>
              </a:graphic>
            </wp:anchor>
          </w:drawing>
        </mc:Choice>
        <mc:Fallback>
          <w:pict>
            <v:group id="Group 24" o:spid="_x0000_s1034" style="position:absolute;margin-left:-41.5pt;margin-top:-34.4pt;width:593.25pt;height:839.25pt;z-index:251665408" coordsize="75342,106584"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AB0g4t9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AB8g&#10;4N+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U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QAISDe30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AC4g0d9/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R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M14lfTIkDAHCLtLKHFEutLX5+LCrp/IR+isQmRSgpRAc50nb8qnlv&#10;jne/efPmzT3TVFMz3XdJ9yEdpkQpikqyqiW7rYTfT0J2/4vvd/0FH048aeLbwv0GX+Dszp1EimfH&#10;QRtdzTN30F7TfNsePKR+Xd4KYsqA5H3gU5kZ9w7bV/T2vD+7j67ymeaA/ENOBPc8FvzeGQg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4AJSDa33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l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AAxIM7f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ACEg3t+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b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gAjINzf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k/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wAzIMzf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MAIyDc&#10;3+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ALiDR3w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d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QAy&#10;IM3f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QAiIN3f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O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ACsg1N9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y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kAGyDk34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ACUg2t+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AFyDo3z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r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ANSDK3y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H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EANCDL3/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u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QAyIM3f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X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QAwIM/f/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kAOyDE33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v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kAKCDX33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QAlINrf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AC4g0d+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p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IAGyDk35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AC4g0d+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3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gALSDS32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ACYg2d8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d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ADIgzd/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N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ADIgzd8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K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ADAgz98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wBPILDf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ADog&#10;xd9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wANSDK35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ALSDS3z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ACEg3t8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AAVIOrf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YAJCDb39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J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ACkg1t8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D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ADcgyN+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f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QAKSDW36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T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QAKyDU&#10;33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QAwIM/f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x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AMCDP3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5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P0AAAAAUmdodGxvbmcAAAGQ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Z6gAAAAEAAACgAAAAZQAAAeAAAL1gAAAZzgAY&#10;AAH/2P/tAAxBZG9iZV9DTQAB/+4ADkFkb2JlAGSAAAAAAf/bAIQADAgICAkIDAkJDBELCgsRFQ8M&#10;DA8VGBMTFRMTGBEMDAwMDAwRDAwMDAwMDAwMDAwMDAwMDAwMDAwMDAwMDAwMDAENCwsNDg0QDg4Q&#10;FA4ODhQUDg4ODhQRDAwMDAwREQwMDAwMDBEMDAwMDAwMDAwMDAwMDAwMDAwMDAwMDAwMDAwM/8AA&#10;EQgAZ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MDk4MDExNzQwNzIwNjgxMTgyMkFGRjU3NjEzM0U3MzciIHN0RXZ0OndoZW49IjIwMTktMDkt&#10;MTFUMTE6MjY6MDkrMDE6MDAiIHN0RXZ0OnNvZnR3YXJlQWdlbnQ9IkFkb2JlIFBob3Rvc2hvcCBD&#10;UzY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gAAAAAFJnaHRsb25n&#10;AAADU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VUAAAABAAAAoAAAAE4AAAHgAACSQAAADTkAGAAB/9j/7QAMQWRvYmVfQ00AAf/uAA5B&#10;ZG9iZQBkgAAAAAH/2wCEAAwICAgJCAwJCQwRCwoLERUPDAwPFRgTExUTExgRDAwMDAwMEQwMDAwM&#10;DAwMDAwMDAwMDAwMDAwMDAwMDAwMDAwBDQsLDQ4NEA4OEBQODg4UFA4ODg4UEQwMDAwMEREMDAwM&#10;DAwRDAwMDAwMDAwMDAwMDAwMDAwMDAwMDAwMDAwMDP/AABEIAE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&#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7AAAAABSZ2h0bG9uZwAA&#10;A+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jSAAAAAQAAAKAAAAAmAAAB4AAAR0AAAAi2ABgAAf/Y/+0ADEFkb2JlX0NNAAH/7gAOQWRv&#10;YmUAZIAAAAAB/9sAhAAMCAgICQgMCQkMEQsKCxEVDwwMDxUYExMVExMYEQwMDAwMDBEMDAwMDAwM&#10;DAwMDAwMDAwMDAwMDAwMDAwMDAwMAQ0LCw0ODRAODhAUDg4OFBQODg4OFBEMDAwMDBERDAwMDAwM&#10;EQwMDAwMDAwMDAwMDAwMDAwMDAwMDAwMDAwMDAz/wAARCAAm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fwAAAABSZ2h0bG9uZwAAAn4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B6cAAAAAQAAAKAAAACgAAAB4AABLAAAAB6A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oHBxcIFx8UFB8kHxkf&#10;JCccHBwcJyMgICAgICMnJCUlJSUkJygsLS0tLCgyMjIyMjIyMjIyMjIyMjIyMjIyMjIBCxISKhUq&#10;MiAgMjIyMjIyMjIyMjIyMjI+Pj4yMjIyQEBAQDIyMkBAQEBAMkBAQEBAQEBAQEBAQEBAQEBAQEBA&#10;QP/AABEIDbQJsQ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Oz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TTFVJ3rkbVyPT&#10;EFVWtckr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azccCqTNyyKtYFdiravxw2qsDXJq3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WM/HBaqRNcirsCuxV2KuxVtW44VVVblklXY&#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qm8nhkS&#10;VU8irsVdirsVdirsVdirgaYVVlflklXY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aJpiqk71yNqtyKuxV2KuxV2KuxV2KuxV2KuBphVVR+WSBVfh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pm44qos3LIK1gV2KuxV2KuxV2KuxV&#10;2KuxV2KuxV2KqiSV65IFVTJ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s&#10;Z+OC1Uia5FXYFdirsVdirsVdirsVdirsVdirsVdirsVdiq9JPHJAqq5J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N5PDI2qnkVdirsVdirsVdirsVdirsVdirsVdirsVdirsVdirs&#10;VXI9MkCqrklb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ommKqTPXI2q3Iq7FXYq7FXYq7F&#10;XYq7FXYq7FXYq7FXYq7FXYq7FXYq7FXYquV+OG1VQa5NW8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Ws3HAqkzcsirWBXYq7FXYq7FXYq7FXYq7FXYq7FXYq7FXYq7FXYq7FXYq7FXYq7FW1bjhVWBrk&#10;1b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Yz0wWqkTXIq7ArsVdirsVdirsVdirsVdirsVdirsVdirsV&#10;dirsVdirsVdirsVdirsVdiratxwqqq3LJKuw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sVU3kr0yNqsyKuxV2Kux&#10;V2KuxV2KuxV2KuxV2KuxV2KuxV2KuxV2KuxV2KuxV2KuxV2KuxV2KuxVwNMKqyvyySrs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ommKqLPyyFq1gV2KuxV2KuxV2KuxV2KuxV2KuxV2KuxV2KuxV2KuxV2KuxV2KuxV2KuxV&#10;2KuxV2KuxV2KuBpiqqj1yYKr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MgpkSq3Iq7FXYq7FXYq7FXYq7FXYq7&#10;FXYq7FXYq2pphVXyauxV2KuxV2KuxV2KuxV2KuxV2KuxV2KuxV2KuxV2KuxV2KuxV2KuxV2KuxV2&#10;KuxV2KuxV2KuxV2KuxV2KuxV2KuxV2KuxV2KuxV2KuxV2KuxV2KuxV2KuxV2KuxV2KuxV2KuxV2K&#10;uxV2KuxV2KuxV2KuxV2KuxV2KuxV2KuxV2KuxV2KuxV2KuxV2KuxV2KuxV2KuxV2KuxV2KuxVSka&#10;uRKrMirsVdirsVdirsVdirsVdirsVdirsVdirsVVY1pkwq/C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UHFDkCrWBXYq7FXYq7FXYq7FXYq7FXYq7FX&#10;Yq7FW0NDhCq+TV2KuxV2KuxV2KuxV2KuxV2KuxV2KuxV2KuxV2KuxV2KuxV2KuxV2KuxV2KuxV2K&#10;uxV2KuxV2KuxV2KuxV2KuxV2KuxV2KuxV2KuxV2KuxV2KuxV2KuxV2KuxV2KuxV2KuxV2KuxV2Ku&#10;xV2KuxV2KuxV2KuxV2KuxV2KuxV2KuxV2KuxV2KuxV2KuxV2KuxV2KuxV2KuxVommKqBNcgrsCux&#10;V2KuxV2KuxV2KuxV2KuxV2KuxV2KuxVVjWmTCr8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ZIK4CqlkFdirsVdirsVdirsVdirsVdirsVdirsVdiqqjVGTCr8KuxV2KuxV2KuxV2KuxV2KuxV2&#10;KuxV2KuxV2KuxV2KuxV2KuxV2KuxV2KuxV2KuxV2KuxV2KuxV2KuxV2KuxV2KuxV2KuxV2KuxV2K&#10;uxV2KuxV2KuxV2KuxV2KuxV2KuxV2KuxV2KuxV2KuxV2KuxV2KuxV2KuxV2KuxV2KuxV2KuxV2Ku&#10;xV2KuxV2KuxV2KuxV2KuxVRduWQKrcCuxV2KuxV2KuxV2KuxV2KuxV2KuxV2KuxVtV5YVV8m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UGFMgrWBXYq7FXYq7FXYq7FXYq7FXYq7FXYq7F&#10;VyNQ4Qqtk1dirsVdirsVdirsVdirsVdirsVdirsVdirsVdirsVdirsVdirsVdirsVdirsVdirsVd&#10;irsVdirsVdirsVdirsVdirsVdirsVdirsVdirsVdirsVdirsVdirsVdirsVdirsVdirsVdirsVdi&#10;rsVdirsVdirsVdirsVdirsVdirsVdirsVdirsVdirsVdirsVdirsVU5G7ZEqp5FXYq7FXYq7FXYq&#10;7FXYq7FXYq7FXYq7FXYq7FVWNaZMKvw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OR&#10;a4CqnkFdirsVdirsVdirsVdirsVdirsVdirsVdiqsjVGTCrsKuxV2KuxV2KuxV2KuxV2KuxV2Kux&#10;V2KuxV2KuxV2KuxV2KuxV2KuxV2KuxV2KuxV2KuxV2KuxV2KuxV2KuxV2KuxV2KuxV2KuxV2KuxV&#10;2KuxV2KuxV2KuxV2KuxV2KuxV2KuxV2KuxV2KuxV2KuxV2KuxV2KuxV2KuxV2KuxV2KuxV2KuxV2&#10;KuxV2KuxV2KrWbjgVR65BXYq7FXYq7FXYq7FXYq7FXYq7FXYq7FXYq7FW0XlhCq+T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pyr3&#10;yJVTyKuxV2KuxV2KuxV2KuxV2KuxV2KuxV2KuxVWU1yarsKuxV2KuxV2KuxV2KuxV2KuxV2KuxV2&#10;KuxV2KuxV2KuxV2KuxV2KuxV2KuxV2KuxV2KuxV2KuxV2KuxV2KuxV2KuxV2KuxV2KuxV2KuxV2K&#10;uxV2KuxV2KuxV2KuxV2KuxV2KuxV2KuxV2KuxV2KuxV2KuxV2KuxV2KuxV2KuxV2KuxV2KuxV2Ku&#10;xV2KqUjV2yJVZkVdirsVdirsVdirsVdirsVdirsVdirsVdirsVXxrXfJBVXJK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Up&#10;V75EqsyKuxV2KuxV2KuxV2KuxV2KuxV2KuxV2KuxVXU1yxW8VdirsVdirsVdirsVdirsVdirsVdi&#10;rsVdirsVdirsVdirsVdirsVdirsVdirsVdirsVdirsVdirsVdirsVdirsVdirsVdirsVdirsVdir&#10;sVdirsVdirsVdirsVdirsVdirsVdirsVdirsVdirsVdirsVdirsVdirsVdirsVdirsVdirsVdirR&#10;NMVUCa5BXYFdirsVdirsVdirsVdirsVdirsVdirsVdirsVVkXjkwq7C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SkW&#10;m+RKrMirsVdirsVdirsVdirsVdirsVdirsVdirumKq4NcsVvFXYq7FXYq7FXYq7FXYq7FXYq7FXY&#10;q7FXYq7FXYq7FXYq7FXYq7FXYq7FXYq7FXYq7FXYq7FXYq7FXYq7FXYq7FXYq7FXYq7FXYq7FXYq&#10;7FXYq7FXYq7FXYq7FXYq7FXYq7FXYq7FXYq7FXYq7FXYq7FXYq7FXYq7FXYq7FXYq7FXYqpyNTbA&#10;VU8grsVdirsVdirsVdirsVdirsVdirsVdirsVdiraLywhVbJq3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o&#10;yLTIlVuRV2KuxV2KuxV2KuxV2KuxV2KuxV2KuxVwNMKq4NcmreKuxV2KuxV2KuxV2KuxV2KuxV2K&#10;uxV2KuxV2KuxV2KuxV2KuxV2KuxV2KuxV2KuxV2KuxV2KuxV2KuxV2KuxV2KuxV2KuxV2KuxV2Ku&#10;xV2KuxV2KuxV2KuxV2KuxV2KuxV2KuxV2KuxV2KuxV2KuxV2KuxV2KuxV2KuxV2KtYqou3LIFWsC&#10;uxV2KuxV2KuxV2KuxV2KuxV2KuxV2KuxV2Kqka03yYV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U&#10;ZFpkCq3ArsVdirsVdirsVdirsVdirsVdirsVdirgaYVVwa5NW8VdirsVdirsVdirsVdirsVdirsV&#10;dirsVdirsVdirsVdirsVdirsVdirsVdirsVdirsVdirsVdirsVdirsVdirsVdirsVdirsVdirsVd&#10;irsVdirsVdirsVdirsVdirsVdirsVdirsVdirsVdirsVdirsVdirsVdirsVWs3HAqjkFdirsVdir&#10;sVdirsVdirsVdirsVdirsVdirsVcBXCquBTJq3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utcBVRyCuxV2KuxV2KuxV2KuxV2KuxV2KuxV2Kux&#10;VUibtkgqpkldirsVdirsVdirsVdirsVdirsVdirsVdirsVdirsVdirsVdirsVdirsVdirsVdirsV&#10;dirsVdirsVdirsVdirsVdirsVdirsVdirsVdirsVdirsVdirsVdirsVdirsVdirsVdirsVdirsVd&#10;irsVdirsVdirsVdirWKqLNyyCtYFdirsVdirsVdirsVdirsVdirsVdirsVdirsVVUXjkwq/C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UXW&#10;mQKrcCuxV2KuxV2KuxV2KuxV2KuxV2KuxV2KuBphVXBrk1bxV2KuxV2KuxV2KuxV2KuxV2KuxV2K&#10;uxV2KuxV2KuxV2KuxV2KuxV2KuxV2KuxV2KuxV2KuxV2KuxV2KuxV2KuxV2KuxV2KuxV2KuxV2Ku&#10;xV2KuxV2KuxV2KuxV2KuxV2KuxV2KuxV2KuxV2KuxV2KuxV2KuxVSkbtkSqzIq7FXYq7FXYq7FXY&#10;q7FXYq7FXYq7FXYq7FXYqvjWu+SCquS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a61wFVHIK7FXYq7FXYq7FXYq7FXYq7FXYq7FXYq7F&#10;VSJu2SCqmSV2KuxV2KuxV2KuxV2KuxV2KuxV2KuxV2KuxV2KuxV2KuxV2KuxV2KuxV2KuxV2KuxV&#10;2KuxV2KuxV2KuxV2KuxV2KuxV2KuxV2KuxV2KuxV2KuxV2KuxV2KuxV2KuxV2KuxV2KuxV2KuxV2&#10;KuxV2KuxV2KrXbjgKqOQV2KuxV2KuxV2KuxV2KuxV2KuxV2KuxV2KuxVtV5YVVhtk1b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qD&#10;rTIFWsCuxV2KuxV2KuxV2KuxV2KuxV2KuxV2KuU0wqr5NW8VdirsVdirsVdirsVdirsVdirsVdir&#10;sVdirsVdirsVdirsVdirsVdirsVdirsVdirsVdirsVdirsVdirsVdirsVdirsVdirsVdirsVdirs&#10;VdirsVdirsVdirsVdirsVdirsVdirsVdirsVdirsVdirR2xVRZuWQVrArsVdirsVdirsVdirsVdi&#10;rsVdirsVdirsVdiqsq8cmq7C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qyRa4CqlkFdirsVdirsVdirsVdirsVdirsVdirsVdiqp&#10;G1cmFVMKuxV2KuxV2KuxV2KuxV2KuxV2KuxV2KuxV2KuxV2KuxV2KuxV2KuxV2KuxV2KuxV2KuxV&#10;2KuxV2KuxV2KuxV2KuxV2KuxV2KuxV2KuxV2KuxV2KuxV2KuxV2KuxV2KuxV2KuxV2KuxV2KuxV2&#10;KuxVSkbtkSqzIq7FXYq7FXYq7FXYq7FXYq7FXYq7FXYq7FXYqqRr3yQVUyS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qDim&#10;QKtYFdirsVdirsVdirsVdirsVdirsVdirsVbU0wqrZNW8VdirsVdirsVdirsVdirsVdirsVdirsV&#10;dirsVdirsVdirsVdirsVdirsVdirsVdirsVdirsVdirsVdirsVdirsVdirsVdirsVdirsVdirsVd&#10;irsVdirsVdirsVdirsVdirsVdirsVdirsVdiq1244FUcgrsVdirsVdirsVdirsVdirsVdirsVdir&#10;sVdiq5F5YQqtk1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yRa4CqlkFdirsVdirsVdirsVdirsVdirsVdirsVdiqrG1c&#10;mFX4VdirsVdirsVdirsVdirsVdirsVdirsVdirsVdirsVdirsVdirsVdirsVdirsVdirsVdirsVd&#10;irsVdirsVdirsVdirsVdirsVdirsVdirsVdirsVdirsVdirsVdirsVdirsVdirsVdirsVdiqg7Vy&#10;BVrArsVdirsVdirsVdirsVdirsVdirsVdirsVcBXCquo45NW8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UGFMgrWB&#10;XYq7FXYq7FXYq7FXYq7FXYq7FXYq7FW1NMKq+TV2KuxV2KuxV2KuxV2KuxV2KuxV2KuxV2KuxV2K&#10;uxV2KuxV2KuxV2KuxV2KuxV2KuxV2KuxV2KuxV2KuxV2KuxV2KuxV2KuxV2KuxV2KuxV2KuxV2Ku&#10;xV2KuxV2KuxV2KuxV2KuxV2KuxVa5oMBVRyCuxV2KuxV2KuxV2KuxV2KuxV2KuxV2KuxV2Kqka03&#10;yYVUw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Vki1wFVLIK7FXYq7FXYq7FXYq7FXYq7FXYq7FXYq7FVWNq5MKv&#10;wq7FXYq7FXYq7FXYq7FXYq7FXYq7FXYq7FXYq7FXYq7FXYq7FXYq7FXYq7FXYq7FXYq7FXYq7FXY&#10;q7FXYq7FXYq7FXYq7FXYq7FXYq7FXYq7FXYq7FXYq7FXYq7FXYq7FXYq7FXYq7FVKQ1yJVZkVdir&#10;sVdirsVdirsVdirsVdirsVdirsVdiq5FrhCq2T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rFVFhTIK1gV2Ku&#10;xV2KuxV2KuxV2KuxV2KuxV2KuxVtWphVXyauxV2KuxV2KuxV2KuxV2KuxV2KuxV2KuxV2KuxV2Ku&#10;xV2KuxV2KuxV2KuxV2KuxV2KuxV2KuxV2KuxV2KuxV2KuxV2KuxV2KuxV2KuxV2KuxV2KuxV2Kux&#10;V2KuxV2KuxV2KuxV2KtYqoE1yCuwK7FXYq7FXYq7FXYq7FXYq7FXYq7FXYq4CuFVcCmTVv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pyLXAVU8grsVdirsVdirsVdirsVdirsVdirsVdirsVVY2rkwq/CrsVd&#10;irsVdirsVdirsVdirsVdirsVdirsVdirsVdirsVdirsVdirsVdirsVdirsVdirsVdirsVdirsVdi&#10;rsVdirsVdirsVdirsVdirsVdirsVdirsVdirsVdirsVdirsVdirsVWSGgwFVLIK7FXYq7FXYq7FX&#10;Yq7FXYq7FXYq7FXYq7FVWNaZMKvw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1iqiwpkFawK7FXYq7FX&#10;Yq7FXYq7FXYq7FXYq7FXYq2jUwhVfJq7FXYq7FXYq7FXYq7FXYq7FXYq7FXYq7FXYq7FXYq7FXYq&#10;7FXYq7FXYq7FXYq7FXYq7FXYq7FXYq7FXYq7FXYq7FXYq7FXYq7FXYq7FXYq7FXYq7FXYq7FXYq7&#10;FXYq7FXYq7FVKU5EqsyKuxV2KuxV2KuxV2KuxV2KuxV2KuxV2Kro1rkgqtkl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5F75Eqp5FXYq7FXYq7FXYq7FXYq7FXYq7FXYq7FXYqqxtXJhV+FXYq7FXY&#10;q7FXYq7FXYq7FXYq7FXYq7FXYq7FXYq7FXYq7FXYq7FXYq7FXYq7FXYq7FXYq7FXYq7FXYq7FXYq&#10;7FXYq7FXYq7FXYq7FXYq7FXYq7FXYq7FXYq7FXYq7FXYq7FVBzU5Aq1gV2KuxV2KuxV2KuxV2Kux&#10;V2KuxV2KuArhVXApk1b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o74qoEUyCuwK7FXYq7FXYq&#10;7FXYq7FXYq7FXYq7FXYq2hocIVXyauxV2KuxV2KuxV2KuxV2KuxV2KuxV2KuxV2KuxV2KuxV2Kux&#10;V2KuxV2KuxV2KuxV2KuxV2KuxV2KuxV2KuxV2KuxV2KuxV2KuxV2KuxV2KuxV2KuxV2KuxV2KuxV&#10;2KuxVommKqGVq7FXYq7FXYq7FXYq7FXYq7FXYq7FXYqvjFckFVck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qnKvfIlVPIq7FXYq7FXYq7FXYq7FXYq7FXYq7FXYq7FVdTXLFbxV2KuxV2KuxV&#10;2KuxV2KuxV2KuxV2KuxV2KuxV2KuxV2KuxV2KuxV2KuxV2KuxV2KuxV2KuxV2KuxV2KuxV2KuxV2&#10;KuxV2KuxV2KuxV2KuxV2KuxV2KuxV2KuxV2KuxVZIaDAVUsgrsVdirsVdirsVdirsVdirsVdirsV&#10;diqrGKDJhV+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iK4qoEUyCuwK7FXYq7FXYq7FX&#10;Yq7FXYq7FXYq7FXYqqx9MmFX4VdirsVdirsVdirsVdirsVdirsVdirsVdirsVdirsVdirsVdirsV&#10;dirsVdirsVdirsVdirsVdirsVdirsVdirsVdirsVdirsVdirsVdirsVdirsVdirsVdirsVdirsVU&#10;pTkSqzIq7FXYq7FXYq7FXYq7FXYq7FXYq7FXYqrgUyxW8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sP/wCVgr/vs/8ABf2Z0f8A&#10;JZ/nfYi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lQSwMECgAAAAAAAAAhAHiVib/qWQEA6lkBABQAAABkcnMv&#10;bWVkaWEvaW1hZ2U2LnBuZ4lQTkcNChoKAAAADUlIRFIAABN3AAAEKQgGAAABu+EAQg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">
              <v:group id="Group 16" o:spid="_x0000_s1035" style="position:absolute;width:75342;height:106584" coordsize="75342,106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width:75342;height:10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DibbCAAAA2wAAAA8AAABkcnMvZG93bnJldi54bWxETz1vwjAQ3ZH6H6yr1A2cdoAqxYkoogWJ&#10;LpAubEd8JFHjcxS7ifn3uFIltnt6n7fMg2nFQL1rLCt4niUgiEurG64UfBcf01cQziNrbC2Tgis5&#10;yLOHyRJTbUc+0HD0lYgh7FJUUHvfpVK6siaDbmY74shdbG/QR9hXUvc4xnDTypckmUuDDceGGjta&#10;11T+HH+NAlN8zTf79acZNmMoTtsqvJ+bg1JPj2H1BsJT8Hfxv3un4/wF/P0SD5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4m2wgAAANsAAAAPAAAAAAAAAAAAAAAAAJ8C&#10;AABkcnMvZG93bnJldi54bWxQSwUGAAAAAAQABAD3AAAAjgMAAAAA&#10;">
                  <v:imagedata r:id="rId8" o:title=""/>
                  <v:path arrowok="t"/>
                </v:shape>
                <v:shape id="Picture 18" o:spid="_x0000_s1037" type="#_x0000_t75" style="position:absolute;left:3396;top:98755;width:3556;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AvfFAAAA2wAAAA8AAABkcnMvZG93bnJldi54bWxEj09rAkEMxe+C32GI0IvUWUuRsnWUIggL&#10;1UPXHtpb2Mn+oTuZdWaq67c3h0JvCe/lvV/W29H16kIhdp4NLBcZKOLK244bA5+n/eMLqJiQLfae&#10;ycCNImw308kac+uv/EGXMjVKQjjmaKBNaci1jlVLDuPCD8Si1T44TLKGRtuAVwl3vX7KspV22LE0&#10;tDjQrqXqp/x1BjpbFL2v6uP36r325+HwXIb5lzEPs/HtFVSiMf2b/64LK/gCK7/IAHp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AL3xQAAANsAAAAPAAAAAAAAAAAAAAAA&#10;AJ8CAABkcnMvZG93bnJldi54bWxQSwUGAAAAAAQABAD3AAAAkQMAAAAA&#10;">
                  <v:imagedata r:id="rId9" o:title=""/>
                  <v:path arrowok="t"/>
                </v:shape>
                <v:shape id="Picture 19" o:spid="_x0000_s1038" type="#_x0000_t75" style="position:absolute;left:12148;top:98755;width:1458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r/CAAAA2wAAAA8AAABkcnMvZG93bnJldi54bWxET01rwkAQvRf8D8sUvNWNiqKpq4giWLxo&#10;LJTehuyYDc3OhuwaU3+9KxR6m8f7nMWqs5VoqfGlYwXDQQKCOHe65ELB53n3NgPhA7LGyjEp+CUP&#10;q2XvZYGpdjc+UZuFQsQQ9ikqMCHUqZQ+N2TRD1xNHLmLayyGCJtC6gZvMdxWcpQkU2mx5NhgsKaN&#10;ofwnu1oF9HX/2F7ux8m0G24O4+92btZHrVT/tVu/gwjUhX/xn3uv4/w5PH+J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P6/wgAAANsAAAAPAAAAAAAAAAAAAAAAAJ8C&#10;AABkcnMvZG93bnJldi54bWxQSwUGAAAAAAQABAD3AAAAjgMAAAAA&#10;">
                  <v:imagedata r:id="rId10" o:title=""/>
                  <v:path arrowok="t"/>
                </v:shape>
                <v:shape id="Picture 20" o:spid="_x0000_s1039" type="#_x0000_t75" style="position:absolute;left:31350;top:98755;width:7512;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1FW+AAAA2wAAAA8AAABkcnMvZG93bnJldi54bWxET02LwjAQvQv7H8IseNNUDyLVWMrCgh7N&#10;ivQ4NGNbTCbdJmvrvzcHYY+P970vJmfFg4bQeVawWmYgiGtvOm4UXH6+F1sQISIbtJ5JwZMCFIeP&#10;2R5z40c+00PHRqQQDjkqaGPscylD3ZLDsPQ9ceJufnAYExwaaQYcU7izcp1lG+mw49TQYk9fLdV3&#10;/ecUHDXrTVWyt9ff6qbtdTytqlGp+edU7kBEmuK/+O0+GgXrtD59ST9AHl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QI1FW+AAAA2wAAAA8AAAAAAAAAAAAAAAAAnwIAAGRy&#10;cy9kb3ducmV2LnhtbFBLBQYAAAAABAAEAPcAAACKAwAAAAA=&#10;">
                  <v:imagedata r:id="rId11" o:title=""/>
                  <v:path arrowok="t"/>
                </v:shape>
                <v:shape id="Picture 21" o:spid="_x0000_s1040" type="#_x0000_t75" style="position:absolute;left:43368;top:98755;width:571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jLLEAAAA2wAAAA8AAABkcnMvZG93bnJldi54bWxEj09rwkAUxO8Fv8PyCr3VjUKrRFcJGrGH&#10;gqgteHxkn0lo9m3Ibv747buC4HGYmd8wy/VgKtFR40rLCibjCARxZnXJuYKf8+59DsJ5ZI2VZVJw&#10;Iwfr1ehlibG2PR+pO/lcBAi7GBUU3texlC4ryKAb25o4eFfbGPRBNrnUDfYBbio5jaJPabDksFBg&#10;TZuCsr9TaxREH7MkPbgjbS/fqfa4p8tv0ir19jokCxCeBv8MP9pfWsF0Avcv4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jLLEAAAA2w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Text Box 22" o:spid="_x0000_s1041" type="#_x0000_t202" style="position:absolute;left:13716;top:92093;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pPr>
                          <w:pStyle w:val="BasicParagraph"/>
                          <w:jc w:val="center"/>
                          <w:rPr>
                            <w:rFonts w:ascii="ArialMT" w:hAnsi="ArialMT" w:cs="ArialMT"/>
                            <w:color w:val="1B1464"/>
                            <w:sz w:val="16"/>
                            <w:szCs w:val="16"/>
                          </w:rPr>
                        </w:pPr>
                        <w:r>
                          <w:rPr>
                            <w:rFonts w:ascii="ArialMT" w:hAnsi="ArialMT" w:cs="ArialMT"/>
                            <w:color w:val="1B1464"/>
                            <w:sz w:val="16"/>
                            <w:szCs w:val="16"/>
                          </w:rPr>
                          <w:t>Principal: James Jackson</w:t>
                        </w:r>
                      </w:p>
                      <w:p>
                        <w:pPr>
                          <w:pStyle w:val="BasicParagraph"/>
                          <w:jc w:val="center"/>
                          <w:rPr>
                            <w:rFonts w:ascii="ArialMT" w:hAnsi="ArialMT" w:cs="ArialMT"/>
                            <w:color w:val="1B1464"/>
                            <w:sz w:val="16"/>
                            <w:szCs w:val="16"/>
                          </w:rPr>
                        </w:pPr>
                        <w:r>
                          <w:rPr>
                            <w:rFonts w:ascii="ArialMT" w:hAnsi="ArialMT" w:cs="ArialMT"/>
                            <w:color w:val="1B1464"/>
                            <w:sz w:val="16"/>
                            <w:szCs w:val="16"/>
                          </w:rPr>
                          <w:t xml:space="preserve">West Lakes Academy, Main Street, Egremont, </w:t>
                        </w:r>
                        <w:proofErr w:type="gramStart"/>
                        <w:r>
                          <w:rPr>
                            <w:rFonts w:ascii="ArialMT" w:hAnsi="ArialMT" w:cs="ArialMT"/>
                            <w:color w:val="1B1464"/>
                            <w:sz w:val="16"/>
                            <w:szCs w:val="16"/>
                          </w:rPr>
                          <w:t>Cumbria  CA22</w:t>
                        </w:r>
                        <w:proofErr w:type="gramEnd"/>
                        <w:r>
                          <w:rPr>
                            <w:rFonts w:ascii="ArialMT" w:hAnsi="ArialMT" w:cs="ArialMT"/>
                            <w:color w:val="1B1464"/>
                            <w:sz w:val="16"/>
                            <w:szCs w:val="16"/>
                          </w:rPr>
                          <w:t xml:space="preserve"> 2DQ</w:t>
                        </w:r>
                      </w:p>
                      <w:p>
                        <w:pPr>
                          <w:pStyle w:val="BasicParagraph"/>
                          <w:jc w:val="center"/>
                          <w:rPr>
                            <w:rFonts w:ascii="Arial-BoldMT" w:hAnsi="Arial-BoldMT" w:cs="Arial-BoldMT"/>
                            <w:b/>
                            <w:bCs/>
                            <w:color w:val="1B1464"/>
                            <w:sz w:val="16"/>
                            <w:szCs w:val="16"/>
                          </w:rPr>
                        </w:pPr>
                        <w:r>
                          <w:rPr>
                            <w:rFonts w:ascii="Arial-BoldMT" w:hAnsi="Arial-BoldMT" w:cs="Arial-BoldMT"/>
                            <w:b/>
                            <w:bCs/>
                            <w:color w:val="1B1464"/>
                            <w:sz w:val="16"/>
                            <w:szCs w:val="16"/>
                          </w:rPr>
                          <w:t xml:space="preserve">Part of West Lakes Multi-Academy Trust </w:t>
                        </w:r>
                      </w:p>
                      <w:p>
                        <w:proofErr w:type="gramStart"/>
                        <w:r>
                          <w:rPr>
                            <w:rFonts w:ascii="ArialMT" w:hAnsi="ArialMT" w:cs="ArialMT"/>
                            <w:color w:val="A0DAE7"/>
                            <w:sz w:val="16"/>
                            <w:szCs w:val="16"/>
                          </w:rPr>
                          <w:t>t</w:t>
                        </w:r>
                        <w:proofErr w:type="gramEnd"/>
                        <w:r>
                          <w:rPr>
                            <w:rFonts w:ascii="ArialMT" w:hAnsi="ArialMT" w:cs="ArialMT"/>
                            <w:color w:val="A0DAE7"/>
                            <w:sz w:val="16"/>
                            <w:szCs w:val="16"/>
                          </w:rPr>
                          <w:t>:</w:t>
                        </w:r>
                        <w:r>
                          <w:rPr>
                            <w:rFonts w:ascii="ArialMT" w:hAnsi="ArialMT" w:cs="ArialMT"/>
                            <w:color w:val="1B1464"/>
                            <w:sz w:val="16"/>
                            <w:szCs w:val="16"/>
                          </w:rPr>
                          <w:t xml:space="preserve"> 01946 820356     </w:t>
                        </w:r>
                        <w:r>
                          <w:rPr>
                            <w:rFonts w:ascii="ArialMT" w:hAnsi="ArialMT" w:cs="ArialMT"/>
                            <w:color w:val="A0DAE7"/>
                            <w:sz w:val="16"/>
                            <w:szCs w:val="16"/>
                          </w:rPr>
                          <w:t>e:</w:t>
                        </w:r>
                        <w:r>
                          <w:rPr>
                            <w:rFonts w:ascii="ArialMT" w:hAnsi="ArialMT" w:cs="ArialMT"/>
                            <w:color w:val="1B1464"/>
                            <w:sz w:val="16"/>
                            <w:szCs w:val="16"/>
                          </w:rPr>
                          <w:t xml:space="preserve"> contactus.wla@westlakesmat.org.uk     </w:t>
                        </w:r>
                        <w:r>
                          <w:rPr>
                            <w:rFonts w:ascii="ArialMT" w:hAnsi="ArialMT" w:cs="ArialMT"/>
                            <w:color w:val="A0DAE7"/>
                            <w:sz w:val="16"/>
                            <w:szCs w:val="16"/>
                          </w:rPr>
                          <w:t xml:space="preserve">w: </w:t>
                        </w:r>
                        <w:r>
                          <w:rPr>
                            <w:rFonts w:ascii="ArialMT" w:hAnsi="ArialMT" w:cs="ArialMT"/>
                            <w:color w:val="1B1464"/>
                            <w:sz w:val="16"/>
                            <w:szCs w:val="16"/>
                          </w:rPr>
                          <w:t>www.westlakesacademy.org.uk</w:t>
                        </w:r>
                      </w:p>
                    </w:txbxContent>
                  </v:textbox>
                </v:shape>
                <v:shape id="Picture 23" o:spid="_x0000_s1042" type="#_x0000_t75" style="position:absolute;left:54864;top:98755;width:17145;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rj3EAAAA2wAAAA8AAABkcnMvZG93bnJldi54bWxEj0+LwjAUxO+C3yE8YW+a+m93qUYRQVjE&#10;g1u97O3RvG2LzUtpYlv99EYQPA4z8xtmue5MKRqqXWFZwXgUgSBOrS44U3A+7YbfIJxH1lhaJgU3&#10;crBe9XtLjLVt+ZeaxGciQNjFqCD3voqldGlOBt3IVsTB+7e1QR9knUldYxvgppSTKPqUBgsOCzlW&#10;tM0pvSRXo+Dg9se/+ezebHbTU3X+Grd7xkypj0G3WYDw1Pl3+NX+0QomU3h+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wrj3EAAAA2wAAAA8AAAAAAAAAAAAAAAAA&#10;nwIAAGRycy9kb3ducmV2LnhtbFBLBQYAAAAABAAEAPcAAACQAwAAAAA=&#10;">
                  <v:imagedata r:id="rId13" o:title=""/>
                  <v:path arrowok="t"/>
                </v:shape>
              </v:group>
              <v:shape id="Picture 6" o:spid="_x0000_s1043" type="#_x0000_t75" style="position:absolute;left:50755;top:2650;width:21209;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rtnDAAAA2gAAAA8AAABkcnMvZG93bnJldi54bWxEj0FrwkAUhO+F/oflFbw1GxVEoqsUi9AW&#10;RLQ9eHxkn0k0+zburkn6711B8DjMzDfMfNmbWrTkfGVZwTBJQRDnVldcKPj7Xb9PQfiArLG2TAr+&#10;ycNy8foyx0zbjnfU7kMhIoR9hgrKEJpMSp+XZNAntiGO3tE6gyFKV0jtsItwU8tRmk6kwYrjQokN&#10;rUrKz/urUWDy62V1cafTZ/sz/B6babfZHgqlBm/9xwxEoD48w4/2l1YwgfuVe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qu2cMAAADaAAAADwAAAAAAAAAAAAAAAACf&#10;AgAAZHJzL2Rvd25yZXYueG1sUEsFBgAAAAAEAAQA9wAAAI8DAAAAAA==&#10;">
                <v:imagedata r:id="rId1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260B1D5A"/>
    <w:multiLevelType w:val="hybridMultilevel"/>
    <w:tmpl w:val="90B2A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CED83608-6820-4751-8BF9-E3295389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heme="minorHAnsi" w:eastAsiaTheme="minorEastAsia" w:hAnsiTheme="minorHAnsi" w:cstheme="minorBid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Arial" w:eastAsiaTheme="minorHAnsi" w:hAnsi="Arial" w:cs="Arial"/>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Arial" w:eastAsiaTheme="minorHAnsi" w:hAnsi="Arial" w:cs="Arial"/>
      <w:sz w:val="22"/>
      <w:szCs w:val="22"/>
      <w:lang w:val="en-GB"/>
    </w:rPr>
  </w:style>
  <w:style w:type="character" w:customStyle="1" w:styleId="FooterChar">
    <w:name w:val="Footer Char"/>
    <w:basedOn w:val="DefaultParagraphFont"/>
    <w:link w:val="Footer"/>
    <w:uiPriority w:val="99"/>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en-GB"/>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nhideWhenUsed/>
    <w:pPr>
      <w:spacing w:before="100" w:beforeAutospacing="1" w:after="100" w:afterAutospacing="1"/>
    </w:pPr>
    <w:rPr>
      <w:rFonts w:ascii="Arial Unicode MS" w:eastAsia="Arial Unicode MS" w:hAnsi="Arial Unicode MS" w:cs="Arial Unicode MS"/>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4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nek@westlakesmat.org.uk" TargetMode="External"/><Relationship Id="rId13" Type="http://schemas.openxmlformats.org/officeDocument/2006/relationships/hyperlink" Target="mailto:denwoodr@westlakesmat.org.uk"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westlakesacademy.org.uk/year-group-key-contacts/" TargetMode="External"/><Relationship Id="rId12" Type="http://schemas.openxmlformats.org/officeDocument/2006/relationships/hyperlink" Target="mailto:clementsa@westlakesmat.org.uk" TargetMode="External"/><Relationship Id="rId17" Type="http://schemas.openxmlformats.org/officeDocument/2006/relationships/hyperlink" Target="mailto:&#8211;mccabes@westlakesmat.org.uk" TargetMode="External"/><Relationship Id="rId2" Type="http://schemas.openxmlformats.org/officeDocument/2006/relationships/styles" Target="styles.xml"/><Relationship Id="rId16" Type="http://schemas.openxmlformats.org/officeDocument/2006/relationships/hyperlink" Target="mailto:felll@westlakesmat.org.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illiamsonc@westlakesmat.org.uk" TargetMode="External"/><Relationship Id="rId5" Type="http://schemas.openxmlformats.org/officeDocument/2006/relationships/footnotes" Target="footnotes.xml"/><Relationship Id="rId15" Type="http://schemas.openxmlformats.org/officeDocument/2006/relationships/hyperlink" Target="mailto:woodcockj@westlakesmat.org.uk" TargetMode="External"/><Relationship Id="rId10" Type="http://schemas.openxmlformats.org/officeDocument/2006/relationships/hyperlink" Target="mailto:wightmans@westlakesmat.org.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ellyj@westlakesmat.org.uk" TargetMode="External"/><Relationship Id="rId14" Type="http://schemas.openxmlformats.org/officeDocument/2006/relationships/hyperlink" Target="mailto:brownd@westlakesmat.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g"/><Relationship Id="rId7" Type="http://schemas.openxmlformats.org/officeDocument/2006/relationships/image" Target="media/image14.emf"/><Relationship Id="rId12" Type="http://schemas.openxmlformats.org/officeDocument/2006/relationships/image" Target="media/image12.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jpeg"/><Relationship Id="rId14"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9031F3C9</Template>
  <TotalTime>0</TotalTime>
  <Pages>2</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mcgradyg</dc:creator>
  <cp:keywords/>
  <dc:description/>
  <cp:lastModifiedBy>A PICKERING</cp:lastModifiedBy>
  <cp:revision>3</cp:revision>
  <dcterms:created xsi:type="dcterms:W3CDTF">2020-03-23T14:07:00Z</dcterms:created>
  <dcterms:modified xsi:type="dcterms:W3CDTF">2020-03-23T14:07:00Z</dcterms:modified>
</cp:coreProperties>
</file>